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D107A" w:rsidRDefault="00FD107A" w:rsidP="00E15E8B">
      <w:pPr>
        <w:jc w:val="center"/>
        <w:rPr>
          <w:rFonts w:ascii="Times New Roman" w:hAnsi="Times New Roman"/>
          <w:b/>
          <w:sz w:val="36"/>
        </w:rPr>
      </w:pPr>
      <w:r w:rsidRPr="00F256EF">
        <w:rPr>
          <w:rFonts w:ascii="Times New Roman" w:hAnsi="Times New Roman"/>
          <w:b/>
          <w:sz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3.75pt;height:8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частник конкурса воспитатель года 2015&#10;Елизарова Нина Николаевна&#10;"/>
          </v:shape>
        </w:pict>
      </w:r>
    </w:p>
    <w:p w:rsidR="00FD107A" w:rsidRDefault="00FD107A" w:rsidP="00E15E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107A" w:rsidRDefault="00FD107A" w:rsidP="00556223">
      <w:pPr>
        <w:jc w:val="center"/>
        <w:rPr>
          <w:rFonts w:ascii="Times New Roman" w:hAnsi="Times New Roman"/>
          <w:b/>
          <w:sz w:val="28"/>
          <w:szCs w:val="28"/>
        </w:rPr>
      </w:pPr>
      <w:r w:rsidRPr="003E5234">
        <w:rPr>
          <w:rFonts w:ascii="Times New Roman" w:hAnsi="Times New Roman"/>
          <w:b/>
          <w:noProof/>
          <w:sz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6" type="#_x0000_t75" style="width:465pt;height:54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">
            <v:imagedata r:id="rId5" o:title=""/>
            <o:lock v:ext="edit" aspectratio="f"/>
          </v:shape>
        </w:pict>
      </w:r>
    </w:p>
    <w:p w:rsidR="00FD107A" w:rsidRDefault="00FD107A" w:rsidP="00E15E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107A" w:rsidRPr="00D53B1C" w:rsidRDefault="00FD107A" w:rsidP="00E15E8B">
      <w:pPr>
        <w:jc w:val="center"/>
        <w:rPr>
          <w:rFonts w:ascii="Times New Roman" w:hAnsi="Times New Roman"/>
          <w:b/>
          <w:sz w:val="28"/>
          <w:szCs w:val="28"/>
        </w:rPr>
      </w:pPr>
      <w:r w:rsidRPr="00D53B1C">
        <w:rPr>
          <w:rFonts w:ascii="Times New Roman" w:hAnsi="Times New Roman"/>
          <w:b/>
          <w:sz w:val="28"/>
          <w:szCs w:val="28"/>
        </w:rPr>
        <w:t>Характеристика</w:t>
      </w:r>
    </w:p>
    <w:p w:rsidR="00FD107A" w:rsidRPr="00D53B1C" w:rsidRDefault="00FD107A" w:rsidP="00E15E8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D53B1C">
        <w:rPr>
          <w:rFonts w:ascii="Times New Roman" w:hAnsi="Times New Roman"/>
          <w:b/>
          <w:sz w:val="28"/>
          <w:szCs w:val="28"/>
        </w:rPr>
        <w:t>а воспитателя детского сада</w:t>
      </w:r>
    </w:p>
    <w:p w:rsidR="00FD107A" w:rsidRPr="00D53B1C" w:rsidRDefault="00FD107A" w:rsidP="00E15E8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Елизарову Нину Николаевну</w:t>
      </w:r>
    </w:p>
    <w:p w:rsidR="00FD107A" w:rsidRPr="00F11484" w:rsidRDefault="00FD107A" w:rsidP="00E15E8B">
      <w:pPr>
        <w:jc w:val="center"/>
        <w:rPr>
          <w:rFonts w:ascii="Times New Roman" w:hAnsi="Times New Roman"/>
          <w:sz w:val="28"/>
          <w:szCs w:val="28"/>
        </w:rPr>
      </w:pPr>
      <w:r w:rsidRPr="00F11484">
        <w:rPr>
          <w:rFonts w:ascii="Times New Roman" w:hAnsi="Times New Roman"/>
          <w:sz w:val="28"/>
          <w:szCs w:val="28"/>
        </w:rPr>
        <w:t>21.08.1981 года рождения</w:t>
      </w:r>
    </w:p>
    <w:p w:rsidR="00FD107A" w:rsidRPr="009B6F9F" w:rsidRDefault="00FD107A" w:rsidP="00E15E8B">
      <w:pPr>
        <w:rPr>
          <w:sz w:val="28"/>
        </w:rPr>
      </w:pPr>
      <w:r>
        <w:rPr>
          <w:rFonts w:ascii="Times New Roman" w:hAnsi="Times New Roman"/>
          <w:sz w:val="28"/>
          <w:szCs w:val="28"/>
        </w:rPr>
        <w:t>Нина</w:t>
      </w:r>
      <w:r w:rsidRPr="00F11484">
        <w:rPr>
          <w:rFonts w:ascii="Times New Roman" w:hAnsi="Times New Roman"/>
          <w:sz w:val="28"/>
          <w:szCs w:val="28"/>
        </w:rPr>
        <w:t xml:space="preserve"> Николаевн</w:t>
      </w:r>
      <w:r>
        <w:rPr>
          <w:rFonts w:ascii="Times New Roman" w:hAnsi="Times New Roman"/>
          <w:sz w:val="28"/>
          <w:szCs w:val="28"/>
        </w:rPr>
        <w:t>а</w:t>
      </w:r>
      <w:r>
        <w:rPr>
          <w:sz w:val="28"/>
        </w:rPr>
        <w:t xml:space="preserve"> работает в МБДОУ №23 с 2010 года воспитателем. </w:t>
      </w:r>
      <w:r w:rsidRPr="009B6F9F">
        <w:rPr>
          <w:sz w:val="28"/>
        </w:rPr>
        <w:t>Хороший специалист со средним стажем работы с дошкольниками. Она всегда умеет найти индивидуальный подход к каждому ребенку. Умело использует в работе нетрадиционные методики. Добрая, выдержанная, отзывчивая, терпеливая, умеет увлечь детей, заботиться об их физическом и духовном здоровье.</w:t>
      </w:r>
    </w:p>
    <w:p w:rsidR="00FD107A" w:rsidRPr="009B6F9F" w:rsidRDefault="00FD107A" w:rsidP="00E15E8B">
      <w:pPr>
        <w:rPr>
          <w:sz w:val="28"/>
        </w:rPr>
      </w:pPr>
      <w:r w:rsidRPr="009B6F9F">
        <w:rPr>
          <w:sz w:val="28"/>
        </w:rPr>
        <w:t>В ней сочетается огромное трудолюбие, любовь к своей профессии, детям, стремление к постоянному совершенству. Она умело использует свой богатый оп</w:t>
      </w:r>
      <w:r>
        <w:rPr>
          <w:sz w:val="28"/>
        </w:rPr>
        <w:t>ы</w:t>
      </w:r>
      <w:r w:rsidRPr="009B6F9F">
        <w:rPr>
          <w:sz w:val="28"/>
        </w:rPr>
        <w:t>т и знания в работе с детьми.</w:t>
      </w:r>
    </w:p>
    <w:p w:rsidR="00FD107A" w:rsidRDefault="00FD107A" w:rsidP="00E15E8B">
      <w:pPr>
        <w:rPr>
          <w:sz w:val="28"/>
        </w:rPr>
      </w:pPr>
      <w:r w:rsidRPr="009B6F9F">
        <w:rPr>
          <w:sz w:val="28"/>
        </w:rPr>
        <w:t>Справедливая, заботливая и внимательная</w:t>
      </w:r>
      <w:r>
        <w:rPr>
          <w:sz w:val="28"/>
        </w:rPr>
        <w:t>, она воспитывает в детях все самые необходимые качества: дружить и уважать друг  друга, любить окружающий мир. Смогла создать в группе дружный детский коллектив требовательна к детям, учит относиться с уважением к себе и к другим, прививает правила поведения у детей.</w:t>
      </w:r>
    </w:p>
    <w:p w:rsidR="00FD107A" w:rsidRPr="009B6F9F" w:rsidRDefault="00FD107A" w:rsidP="00E15E8B">
      <w:pPr>
        <w:rPr>
          <w:sz w:val="28"/>
        </w:rPr>
      </w:pPr>
      <w:r>
        <w:rPr>
          <w:sz w:val="28"/>
        </w:rPr>
        <w:t>На проводимых ею занятиях и развлечениях все дети принимают активное участие. Занятия  проводятся всегда с хорошей подготовкой, интересно и грамотно.  Для родителей проводит интересные собрания, в различных формах: посиделки, викторины, лекторий. Она всегда помогает родителям советом в вопросах развития и воспитания детей.</w:t>
      </w:r>
    </w:p>
    <w:p w:rsidR="00FD107A" w:rsidRDefault="00FD107A" w:rsidP="00E15E8B">
      <w:pPr>
        <w:pStyle w:val="HTMLPreformatted"/>
        <w:ind w:right="-1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FD107A" w:rsidRDefault="00FD107A" w:rsidP="00E15E8B">
      <w:pPr>
        <w:pStyle w:val="HTMLPreformatted"/>
        <w:ind w:right="-1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FD107A" w:rsidRDefault="00FD107A" w:rsidP="00E15E8B">
      <w:pPr>
        <w:pStyle w:val="HTMLPreformatted"/>
        <w:ind w:right="-1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FD107A" w:rsidRDefault="00FD107A" w:rsidP="00E15E8B">
      <w:pPr>
        <w:pStyle w:val="HTMLPreformatted"/>
        <w:ind w:right="-1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FD107A" w:rsidRDefault="00FD107A" w:rsidP="00E15E8B">
      <w:pPr>
        <w:pStyle w:val="HTMLPreformatted"/>
        <w:ind w:right="-1"/>
        <w:rPr>
          <w:rFonts w:ascii="Times New Roman" w:hAnsi="Times New Roman" w:cs="Times New Roman"/>
          <w:caps/>
          <w:sz w:val="28"/>
          <w:szCs w:val="28"/>
        </w:rPr>
      </w:pPr>
    </w:p>
    <w:p w:rsidR="00FD107A" w:rsidRDefault="00FD107A" w:rsidP="00E15E8B">
      <w:pPr>
        <w:pStyle w:val="HTMLPreformatted"/>
        <w:ind w:right="-1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FD107A" w:rsidRPr="003E2DE7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  <w:r w:rsidRPr="003E2DE7">
        <w:rPr>
          <w:rFonts w:ascii="Times New Roman" w:hAnsi="Times New Roman"/>
          <w:sz w:val="28"/>
          <w:szCs w:val="28"/>
        </w:rPr>
        <w:t>Заведующий МБДОУ детский сад №   __________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3E2DE7">
        <w:rPr>
          <w:rFonts w:ascii="Times New Roman" w:hAnsi="Times New Roman"/>
          <w:sz w:val="28"/>
          <w:szCs w:val="28"/>
        </w:rPr>
        <w:t xml:space="preserve"> Колбун Е.В.</w:t>
      </w:r>
    </w:p>
    <w:p w:rsidR="00FD107A" w:rsidRDefault="00FD107A" w:rsidP="00E15E8B">
      <w:pPr>
        <w:pStyle w:val="HTMLPreformatted"/>
        <w:ind w:right="-1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D107A" w:rsidRDefault="00FD107A" w:rsidP="00E15E8B">
      <w:pPr>
        <w:pStyle w:val="HTMLPreformatted"/>
        <w:ind w:right="-1"/>
        <w:rPr>
          <w:rFonts w:ascii="Times New Roman" w:hAnsi="Times New Roman" w:cs="Times New Roman"/>
          <w:caps/>
          <w:sz w:val="28"/>
          <w:szCs w:val="28"/>
        </w:rPr>
      </w:pPr>
    </w:p>
    <w:p w:rsidR="00FD107A" w:rsidRDefault="00FD107A" w:rsidP="00E15E8B">
      <w:pPr>
        <w:pStyle w:val="HTMLPreformatted"/>
        <w:ind w:right="-1"/>
        <w:rPr>
          <w:rFonts w:ascii="Times New Roman" w:hAnsi="Times New Roman" w:cs="Times New Roman"/>
          <w:caps/>
          <w:sz w:val="28"/>
          <w:szCs w:val="28"/>
        </w:rPr>
      </w:pPr>
    </w:p>
    <w:p w:rsidR="00FD107A" w:rsidRDefault="00FD107A" w:rsidP="00E15E8B">
      <w:pPr>
        <w:pStyle w:val="HTMLPreformatted"/>
        <w:ind w:right="-1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FD107A" w:rsidRDefault="00FD107A" w:rsidP="00E15E8B">
      <w:pPr>
        <w:pStyle w:val="HTMLPreformatted"/>
        <w:ind w:right="-1"/>
        <w:jc w:val="right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Приложение №4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0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 приказу управления  образования администрации муниципального образования Кавказский район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040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от __________2014года  № ____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АНКЕТА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участника муниципального этапа краевого конкурса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«Воспитатель года Кубани – 2015г.»</w:t>
      </w:r>
    </w:p>
    <w:p w:rsidR="00FD107A" w:rsidRPr="00B72698" w:rsidRDefault="00FD107A" w:rsidP="00E15E8B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Елизарова Нина Николаевна</w:t>
      </w:r>
    </w:p>
    <w:p w:rsidR="00FD107A" w:rsidRPr="00B72698" w:rsidRDefault="00FD107A" w:rsidP="00E15E8B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Cs w:val="28"/>
        </w:rPr>
      </w:pPr>
      <w:r w:rsidRPr="00B72698">
        <w:rPr>
          <w:rFonts w:ascii="Times New Roman" w:hAnsi="Times New Roman"/>
          <w:szCs w:val="28"/>
        </w:rPr>
        <w:t>Фамилия, имя, отчество  полностью</w:t>
      </w:r>
    </w:p>
    <w:tbl>
      <w:tblPr>
        <w:tblW w:w="10272" w:type="dxa"/>
        <w:jc w:val="center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3"/>
        <w:gridCol w:w="5309"/>
      </w:tblGrid>
      <w:tr w:rsidR="00FD107A" w:rsidRPr="003652DF" w:rsidTr="00A0418B">
        <w:trPr>
          <w:trHeight w:val="143"/>
          <w:jc w:val="center"/>
        </w:trPr>
        <w:tc>
          <w:tcPr>
            <w:tcW w:w="10272" w:type="dxa"/>
            <w:gridSpan w:val="2"/>
            <w:vAlign w:val="center"/>
          </w:tcPr>
          <w:p w:rsidR="00FD107A" w:rsidRPr="003652DF" w:rsidRDefault="00FD107A" w:rsidP="00A0418B">
            <w:pPr>
              <w:tabs>
                <w:tab w:val="left" w:pos="-174"/>
              </w:tabs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52DF">
              <w:rPr>
                <w:rFonts w:ascii="Times New Roman" w:hAnsi="Times New Roman"/>
                <w:b/>
                <w:sz w:val="28"/>
                <w:szCs w:val="28"/>
              </w:rPr>
              <w:t>1. Общие сведения</w:t>
            </w:r>
          </w:p>
        </w:tc>
      </w:tr>
      <w:tr w:rsidR="00FD107A" w:rsidRPr="003652DF" w:rsidTr="00A0418B">
        <w:trPr>
          <w:trHeight w:val="278"/>
          <w:jc w:val="center"/>
        </w:trPr>
        <w:tc>
          <w:tcPr>
            <w:tcW w:w="4963" w:type="dxa"/>
            <w:vAlign w:val="center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5309" w:type="dxa"/>
            <w:vAlign w:val="center"/>
          </w:tcPr>
          <w:p w:rsidR="00FD107A" w:rsidRPr="003652DF" w:rsidRDefault="00FD107A" w:rsidP="00A0418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21.08.1981г.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10272" w:type="dxa"/>
            <w:gridSpan w:val="2"/>
            <w:vAlign w:val="center"/>
          </w:tcPr>
          <w:p w:rsidR="00FD107A" w:rsidRPr="003652DF" w:rsidRDefault="00FD107A" w:rsidP="00A0418B">
            <w:pPr>
              <w:tabs>
                <w:tab w:val="left" w:pos="-174"/>
              </w:tabs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52DF">
              <w:rPr>
                <w:rFonts w:ascii="Times New Roman" w:hAnsi="Times New Roman"/>
                <w:b/>
                <w:sz w:val="28"/>
                <w:szCs w:val="28"/>
              </w:rPr>
              <w:t>2. Работа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4963" w:type="dxa"/>
            <w:vAlign w:val="center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Место работы (полное наименование образовательного учреждения в соответствии с уставом)</w:t>
            </w:r>
          </w:p>
        </w:tc>
        <w:tc>
          <w:tcPr>
            <w:tcW w:w="5309" w:type="dxa"/>
            <w:vAlign w:val="center"/>
          </w:tcPr>
          <w:p w:rsidR="00FD107A" w:rsidRPr="003652DF" w:rsidRDefault="00FD107A" w:rsidP="00A0418B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652DF">
              <w:rPr>
                <w:rFonts w:ascii="Times New Roman" w:hAnsi="Times New Roman"/>
                <w:b/>
                <w:i/>
                <w:sz w:val="28"/>
                <w:szCs w:val="28"/>
              </w:rPr>
              <w:t>Муниципальное бюджетное дошкольное образовательное учреждение детский сад общеразвивающего вида № 23 ст. Казанская Муниципального образования Кавказский район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4963" w:type="dxa"/>
            <w:vAlign w:val="center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5309" w:type="dxa"/>
            <w:vAlign w:val="center"/>
          </w:tcPr>
          <w:p w:rsidR="00FD107A" w:rsidRPr="003652DF" w:rsidRDefault="00FD107A" w:rsidP="00A0418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4963" w:type="dxa"/>
            <w:vAlign w:val="center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Педагогический стаж</w:t>
            </w:r>
          </w:p>
        </w:tc>
        <w:tc>
          <w:tcPr>
            <w:tcW w:w="5309" w:type="dxa"/>
            <w:vAlign w:val="center"/>
          </w:tcPr>
          <w:p w:rsidR="00FD107A" w:rsidRPr="003652DF" w:rsidRDefault="00FD107A" w:rsidP="00A0418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лет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4963" w:type="dxa"/>
            <w:vAlign w:val="center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Стаж в работы в должности</w:t>
            </w:r>
          </w:p>
        </w:tc>
        <w:tc>
          <w:tcPr>
            <w:tcW w:w="5309" w:type="dxa"/>
            <w:vAlign w:val="center"/>
          </w:tcPr>
          <w:p w:rsidR="00FD107A" w:rsidRPr="003652DF" w:rsidRDefault="00FD107A" w:rsidP="00A0418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лет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4963" w:type="dxa"/>
            <w:vAlign w:val="center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5309" w:type="dxa"/>
            <w:vAlign w:val="center"/>
          </w:tcPr>
          <w:p w:rsidR="00FD107A" w:rsidRPr="003652DF" w:rsidRDefault="00FD107A" w:rsidP="00A0418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4963" w:type="dxa"/>
            <w:vAlign w:val="center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Почетные звания и награды (отраслевые или государственные)</w:t>
            </w:r>
          </w:p>
        </w:tc>
        <w:tc>
          <w:tcPr>
            <w:tcW w:w="5309" w:type="dxa"/>
            <w:vAlign w:val="center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4963" w:type="dxa"/>
            <w:vAlign w:val="center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 xml:space="preserve">Способ выдвижения на конкурс (нужное оставить, не нужное – удалить) </w:t>
            </w:r>
          </w:p>
        </w:tc>
        <w:tc>
          <w:tcPr>
            <w:tcW w:w="5309" w:type="dxa"/>
            <w:vAlign w:val="center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- инициатива педагога и администрации 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МБДОУ № 23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10272" w:type="dxa"/>
            <w:gridSpan w:val="2"/>
            <w:vAlign w:val="center"/>
          </w:tcPr>
          <w:p w:rsidR="00FD107A" w:rsidRPr="003652DF" w:rsidRDefault="00FD107A" w:rsidP="00A0418B">
            <w:pPr>
              <w:tabs>
                <w:tab w:val="left" w:pos="0"/>
              </w:tabs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52DF">
              <w:rPr>
                <w:rFonts w:ascii="Times New Roman" w:hAnsi="Times New Roman"/>
                <w:b/>
                <w:sz w:val="28"/>
                <w:szCs w:val="28"/>
              </w:rPr>
              <w:t>3. Образование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4963" w:type="dxa"/>
            <w:vAlign w:val="center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Название и год окончания учреждения профессионального образования</w:t>
            </w:r>
          </w:p>
        </w:tc>
        <w:tc>
          <w:tcPr>
            <w:tcW w:w="5309" w:type="dxa"/>
            <w:vAlign w:val="center"/>
          </w:tcPr>
          <w:p w:rsidR="00FD107A" w:rsidRPr="003652DF" w:rsidRDefault="00FD107A" w:rsidP="00A0418B">
            <w:pPr>
              <w:pStyle w:val="NoSpacing"/>
            </w:pPr>
            <w:r>
              <w:rPr>
                <w:sz w:val="28"/>
              </w:rPr>
              <w:t>Ленинградский педагогический колледж 2002г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4963" w:type="dxa"/>
            <w:vAlign w:val="center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Специальность, квалификация по диплому</w:t>
            </w:r>
          </w:p>
        </w:tc>
        <w:tc>
          <w:tcPr>
            <w:tcW w:w="5309" w:type="dxa"/>
            <w:vAlign w:val="center"/>
          </w:tcPr>
          <w:p w:rsidR="00FD107A" w:rsidRPr="003652DF" w:rsidRDefault="00FD107A" w:rsidP="00A041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Социальный педагог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10272" w:type="dxa"/>
            <w:gridSpan w:val="2"/>
            <w:vAlign w:val="center"/>
          </w:tcPr>
          <w:p w:rsidR="00FD107A" w:rsidRPr="003652DF" w:rsidRDefault="00FD107A" w:rsidP="00A0418B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3652DF">
              <w:rPr>
                <w:rFonts w:ascii="Times New Roman" w:hAnsi="Times New Roman"/>
                <w:b/>
                <w:smallCaps/>
                <w:sz w:val="28"/>
                <w:szCs w:val="28"/>
              </w:rPr>
              <w:t>Профессиональное кредо и жизненный девиз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4963" w:type="dxa"/>
            <w:vAlign w:val="center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09" w:type="dxa"/>
            <w:vAlign w:val="center"/>
          </w:tcPr>
          <w:p w:rsidR="00FD107A" w:rsidRPr="00FF3BA1" w:rsidRDefault="00FD107A" w:rsidP="00A0418B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color w:val="FF8000"/>
                <w:sz w:val="24"/>
                <w:szCs w:val="24"/>
                <w:shd w:val="clear" w:color="auto" w:fill="FFFFFF"/>
                <w:lang w:eastAsia="ru-RU"/>
              </w:rPr>
            </w:pPr>
            <w:r w:rsidRPr="00FF3BA1">
              <w:rPr>
                <w:rFonts w:cs="Calibri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Чтобы учить и воспитывать детей, надо учиться постоянно самому, и не останавливаться на достигнутом</w:t>
            </w:r>
            <w:r w:rsidRPr="00FF3BA1">
              <w:rPr>
                <w:rFonts w:ascii="Times New Roman" w:hAnsi="Times New Roman"/>
                <w:b/>
                <w:bCs/>
                <w:i/>
                <w:iCs/>
                <w:color w:val="000080"/>
                <w:sz w:val="27"/>
                <w:szCs w:val="27"/>
                <w:shd w:val="clear" w:color="auto" w:fill="FFFFFF"/>
                <w:lang w:eastAsia="ru-RU"/>
              </w:rPr>
              <w:t>.</w:t>
            </w:r>
          </w:p>
          <w:p w:rsidR="00FD107A" w:rsidRPr="003652DF" w:rsidRDefault="00FD107A" w:rsidP="00A0418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10272" w:type="dxa"/>
            <w:gridSpan w:val="2"/>
            <w:vAlign w:val="center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52DF">
              <w:rPr>
                <w:rFonts w:ascii="Times New Roman" w:hAnsi="Times New Roman"/>
                <w:b/>
                <w:sz w:val="28"/>
                <w:szCs w:val="28"/>
              </w:rPr>
              <w:t>5. Контакты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4963" w:type="dxa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 xml:space="preserve">Рабочий телефон </w:t>
            </w:r>
          </w:p>
        </w:tc>
        <w:tc>
          <w:tcPr>
            <w:tcW w:w="5309" w:type="dxa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8(86193)25-980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4963" w:type="dxa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 xml:space="preserve">Мобильный телефон (личный) </w:t>
            </w:r>
          </w:p>
        </w:tc>
        <w:tc>
          <w:tcPr>
            <w:tcW w:w="5309" w:type="dxa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8-918-48-34-130</w:t>
            </w: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4963" w:type="dxa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Электронная почта учреждения</w:t>
            </w:r>
          </w:p>
        </w:tc>
        <w:tc>
          <w:tcPr>
            <w:tcW w:w="5309" w:type="dxa"/>
            <w:vAlign w:val="center"/>
          </w:tcPr>
          <w:p w:rsidR="00FD107A" w:rsidRPr="003652DF" w:rsidRDefault="00FD107A" w:rsidP="00A0418B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hyperlink r:id="rId6" w:history="1">
              <w:r w:rsidRPr="003652DF">
                <w:rPr>
                  <w:rFonts w:ascii="Arial" w:hAnsi="Arial" w:cs="Arial"/>
                  <w:i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lena.mbdou.23@mail.ru</w:t>
              </w:r>
            </w:hyperlink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4963" w:type="dxa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Адрес личного Интернет-ресурса</w:t>
            </w:r>
          </w:p>
        </w:tc>
        <w:tc>
          <w:tcPr>
            <w:tcW w:w="5309" w:type="dxa"/>
            <w:vAlign w:val="center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107A" w:rsidRPr="003652DF" w:rsidTr="00A0418B">
        <w:trPr>
          <w:trHeight w:val="143"/>
          <w:jc w:val="center"/>
        </w:trPr>
        <w:tc>
          <w:tcPr>
            <w:tcW w:w="4963" w:type="dxa"/>
          </w:tcPr>
          <w:p w:rsidR="00FD107A" w:rsidRPr="003652DF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Личная электронная почта (если есть)</w:t>
            </w:r>
          </w:p>
        </w:tc>
        <w:tc>
          <w:tcPr>
            <w:tcW w:w="5309" w:type="dxa"/>
            <w:vAlign w:val="center"/>
          </w:tcPr>
          <w:p w:rsidR="00FD107A" w:rsidRPr="00FF3BA1" w:rsidRDefault="00FD107A" w:rsidP="00A0418B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T89191594164@yandex.ru</w:t>
            </w:r>
          </w:p>
        </w:tc>
      </w:tr>
    </w:tbl>
    <w:p w:rsidR="00FD107A" w:rsidRPr="003652DF" w:rsidRDefault="00FD107A" w:rsidP="00E15E8B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FD107A" w:rsidRPr="003652DF" w:rsidRDefault="00FD107A" w:rsidP="00E15E8B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FD107A" w:rsidRPr="003652DF" w:rsidRDefault="00FD107A" w:rsidP="00E15E8B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FD107A" w:rsidRPr="003652DF" w:rsidRDefault="00FD107A" w:rsidP="00E15E8B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FD107A" w:rsidRPr="003652DF" w:rsidRDefault="00FD107A" w:rsidP="00E15E8B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FD107A" w:rsidRPr="003652DF" w:rsidRDefault="00FD107A" w:rsidP="00E15E8B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FD107A" w:rsidRDefault="00FD107A" w:rsidP="00E15E8B">
      <w:pPr>
        <w:widowControl w:val="0"/>
        <w:tabs>
          <w:tab w:val="left" w:pos="3581"/>
        </w:tabs>
        <w:suppressAutoHyphens/>
        <w:autoSpaceDE w:val="0"/>
        <w:spacing w:line="36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FD107A" w:rsidRDefault="00FD107A" w:rsidP="00E15E8B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FD107A" w:rsidRDefault="00FD107A" w:rsidP="00E15E8B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Условия, необходимые для проведения педагогического мероприятия с детьми дошкольного возраста</w:t>
      </w:r>
    </w:p>
    <w:tbl>
      <w:tblPr>
        <w:tblW w:w="10272" w:type="dxa"/>
        <w:jc w:val="center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65"/>
        <w:gridCol w:w="4707"/>
      </w:tblGrid>
      <w:tr w:rsidR="00FD107A" w:rsidTr="00A0418B">
        <w:trPr>
          <w:trHeight w:val="278"/>
          <w:jc w:val="center"/>
        </w:trPr>
        <w:tc>
          <w:tcPr>
            <w:tcW w:w="5565" w:type="dxa"/>
            <w:vAlign w:val="center"/>
          </w:tcPr>
          <w:p w:rsidR="00FD107A" w:rsidRDefault="00FD107A" w:rsidP="00A0418B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Фамилия, имя, отчество педагога</w:t>
            </w:r>
          </w:p>
        </w:tc>
        <w:tc>
          <w:tcPr>
            <w:tcW w:w="4707" w:type="dxa"/>
            <w:vAlign w:val="center"/>
          </w:tcPr>
          <w:p w:rsidR="00FD107A" w:rsidRPr="00FF3BA1" w:rsidRDefault="00FD107A" w:rsidP="00A0418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Елизарова Нина Николаевна</w:t>
            </w:r>
          </w:p>
        </w:tc>
      </w:tr>
      <w:tr w:rsidR="00FD107A" w:rsidTr="00A0418B">
        <w:trPr>
          <w:trHeight w:val="143"/>
          <w:jc w:val="center"/>
        </w:trPr>
        <w:tc>
          <w:tcPr>
            <w:tcW w:w="5565" w:type="dxa"/>
            <w:vAlign w:val="center"/>
          </w:tcPr>
          <w:p w:rsidR="00FD107A" w:rsidRDefault="00FD107A" w:rsidP="00A0418B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Возраст детей, с которыми будет проводиться педагогическое мероприятие </w:t>
            </w:r>
          </w:p>
        </w:tc>
        <w:tc>
          <w:tcPr>
            <w:tcW w:w="4707" w:type="dxa"/>
            <w:vAlign w:val="center"/>
          </w:tcPr>
          <w:p w:rsidR="00FD107A" w:rsidRDefault="00FD107A" w:rsidP="00A0418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 лет</w:t>
            </w:r>
          </w:p>
        </w:tc>
      </w:tr>
      <w:tr w:rsidR="00FD107A" w:rsidTr="00A0418B">
        <w:trPr>
          <w:trHeight w:val="143"/>
          <w:jc w:val="center"/>
        </w:trPr>
        <w:tc>
          <w:tcPr>
            <w:tcW w:w="5565" w:type="dxa"/>
            <w:vAlign w:val="center"/>
          </w:tcPr>
          <w:p w:rsidR="00FD107A" w:rsidRDefault="00FD107A" w:rsidP="00A0418B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детей (не менее 8)</w:t>
            </w:r>
          </w:p>
        </w:tc>
        <w:tc>
          <w:tcPr>
            <w:tcW w:w="4707" w:type="dxa"/>
            <w:vAlign w:val="center"/>
          </w:tcPr>
          <w:p w:rsidR="00FD107A" w:rsidRDefault="00FD107A" w:rsidP="00A0418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D107A" w:rsidTr="00A0418B">
        <w:trPr>
          <w:trHeight w:val="143"/>
          <w:jc w:val="center"/>
        </w:trPr>
        <w:tc>
          <w:tcPr>
            <w:tcW w:w="5565" w:type="dxa"/>
            <w:vAlign w:val="center"/>
          </w:tcPr>
          <w:p w:rsidR="00FD107A" w:rsidRDefault="00FD107A" w:rsidP="00A0418B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Предпочтения по составу детей (мальчики, девочки)</w:t>
            </w:r>
          </w:p>
        </w:tc>
        <w:tc>
          <w:tcPr>
            <w:tcW w:w="4707" w:type="dxa"/>
            <w:vAlign w:val="center"/>
          </w:tcPr>
          <w:p w:rsidR="00FD107A" w:rsidRDefault="00FD107A" w:rsidP="00A0418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мальчики и девочки</w:t>
            </w:r>
          </w:p>
        </w:tc>
      </w:tr>
      <w:tr w:rsidR="00FD107A" w:rsidTr="00A0418B">
        <w:trPr>
          <w:trHeight w:val="143"/>
          <w:jc w:val="center"/>
        </w:trPr>
        <w:tc>
          <w:tcPr>
            <w:tcW w:w="5565" w:type="dxa"/>
            <w:vAlign w:val="center"/>
          </w:tcPr>
          <w:p w:rsidR="00FD107A" w:rsidRDefault="00FD107A" w:rsidP="00A0418B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Необходимое оборудование для проведения педагогического мероприятия, количество экземпляров </w:t>
            </w:r>
          </w:p>
          <w:p w:rsidR="00FD107A" w:rsidRDefault="00FD107A" w:rsidP="00A0418B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7" w:type="dxa"/>
            <w:vAlign w:val="center"/>
          </w:tcPr>
          <w:p w:rsidR="00FD107A" w:rsidRDefault="00FD107A" w:rsidP="00A0418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D107A" w:rsidRDefault="00FD107A" w:rsidP="00E15E8B">
      <w:pPr>
        <w:tabs>
          <w:tab w:val="num" w:pos="720"/>
        </w:tabs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widowControl w:val="0"/>
        <w:suppressAutoHyphens/>
        <w:autoSpaceDE w:val="0"/>
        <w:spacing w:line="36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Дата</w:t>
      </w:r>
      <w:r>
        <w:rPr>
          <w:rFonts w:ascii="Times New Roman" w:hAnsi="Times New Roman"/>
          <w:sz w:val="28"/>
          <w:szCs w:val="28"/>
          <w:lang w:eastAsia="ar-SA"/>
        </w:rPr>
        <w:tab/>
      </w:r>
      <w:r>
        <w:rPr>
          <w:rFonts w:ascii="Times New Roman" w:hAnsi="Times New Roman"/>
          <w:sz w:val="28"/>
          <w:szCs w:val="28"/>
          <w:lang w:eastAsia="ar-SA"/>
        </w:rPr>
        <w:tab/>
        <w:t>17.12.2014</w:t>
      </w:r>
      <w:r>
        <w:rPr>
          <w:rFonts w:ascii="Times New Roman" w:hAnsi="Times New Roman"/>
          <w:sz w:val="28"/>
          <w:szCs w:val="28"/>
          <w:lang w:eastAsia="ar-SA"/>
        </w:rPr>
        <w:tab/>
        <w:t xml:space="preserve">                               Подпись _______________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11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оргкомитет муниципального этапа 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11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краевого конкурса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11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«Воспитатель года Кубани – 2015»</w:t>
      </w:r>
    </w:p>
    <w:p w:rsidR="00FD107A" w:rsidRPr="00D434A2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111" w:right="284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Елизарова Нина Николаевна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111" w:right="28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Ф.И.О. участника</w:t>
      </w:r>
    </w:p>
    <w:p w:rsidR="00FD107A" w:rsidRPr="00D434A2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111" w:right="284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 МБДОУ №23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111" w:right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должность, ОУ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11" w:right="282"/>
        <w:jc w:val="center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Заявка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widowControl w:val="0"/>
        <w:tabs>
          <w:tab w:val="left" w:pos="72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Даю согласие на участие в муниципальном этапе краевого конкурса «Воспитатель года Кубани - 2015». Разрешаю использовать предлагаемую информацию в некоммерческих целях для размещения в сети Интернет, буклетах и периодических изданиях с возможностью редакторской обработки;  разрешаю  использовать мои персональные данные для размещения в каталоге на сайте </w:t>
      </w:r>
      <w:r>
        <w:rPr>
          <w:rFonts w:ascii="Times New Roman" w:hAnsi="Times New Roman"/>
          <w:color w:val="333333"/>
          <w:sz w:val="28"/>
          <w:szCs w:val="28"/>
        </w:rPr>
        <w:t xml:space="preserve">управления образования </w:t>
      </w:r>
      <w:r>
        <w:rPr>
          <w:rFonts w:ascii="Times New Roman" w:hAnsi="Times New Roman"/>
          <w:sz w:val="28"/>
          <w:szCs w:val="28"/>
          <w:lang w:eastAsia="ar-SA"/>
        </w:rPr>
        <w:t>с последующей их технической защитой.</w:t>
      </w:r>
    </w:p>
    <w:p w:rsidR="00FD107A" w:rsidRDefault="00FD107A" w:rsidP="00E15E8B">
      <w:pPr>
        <w:widowControl w:val="0"/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ab/>
        <w:t>В очном туре муниципального этапа конкурса буду представлять педагогический опыт по теме: «Формирование нравственно-эстетических норм поведения у детей»;  проводить педагогическое мероприятие с детьми (указать возраст детей) 4-5 лет в форме  презентация (определить форму проведения педагогического мероприятия).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 w:firstLine="851"/>
        <w:jc w:val="both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 w:firstLine="851"/>
        <w:jc w:val="both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 w:firstLine="851"/>
        <w:jc w:val="both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 w:firstLine="851"/>
        <w:jc w:val="both"/>
        <w:rPr>
          <w:rFonts w:ascii="Times New Roman" w:hAnsi="Times New Roman"/>
          <w:sz w:val="28"/>
          <w:szCs w:val="28"/>
        </w:rPr>
      </w:pPr>
    </w:p>
    <w:p w:rsidR="00FD107A" w:rsidRPr="003E2DE7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МБДОУ</w:t>
      </w:r>
      <w:r w:rsidRPr="003E2DE7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23</w:t>
      </w:r>
      <w:r w:rsidRPr="003E2D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д/с</w:t>
      </w:r>
      <w:r w:rsidRPr="003E2DE7">
        <w:rPr>
          <w:rFonts w:ascii="Times New Roman" w:hAnsi="Times New Roman"/>
          <w:sz w:val="28"/>
          <w:szCs w:val="28"/>
        </w:rPr>
        <w:t xml:space="preserve">  __________</w:t>
      </w:r>
      <w:r>
        <w:rPr>
          <w:rFonts w:ascii="Times New Roman" w:hAnsi="Times New Roman"/>
          <w:sz w:val="28"/>
          <w:szCs w:val="28"/>
        </w:rPr>
        <w:t xml:space="preserve">   Елизарова Н.Н.      </w:t>
      </w:r>
    </w:p>
    <w:p w:rsidR="00FD107A" w:rsidRPr="003E2DE7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11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оргкомитет муниципального этапа 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11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краевого конкурса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11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«Воспитатель года Кубани – 2015»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11" w:right="-1"/>
        <w:jc w:val="center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11" w:right="-1"/>
        <w:jc w:val="center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11" w:right="-1"/>
        <w:jc w:val="center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ПРЕДСТАВЛЕНИЕ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right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  <w:u w:val="single"/>
        </w:rPr>
        <w:t xml:space="preserve">Елизарову Нину Николаевну, </w:t>
      </w:r>
      <w:r>
        <w:rPr>
          <w:rFonts w:ascii="Times New Roman" w:hAnsi="Times New Roman"/>
          <w:sz w:val="28"/>
          <w:szCs w:val="28"/>
        </w:rPr>
        <w:t>воспитателя муниципального дошкольного образовательного учреждения детский сад № 23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(муниципальное образование)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общий трудовой стаж                   </w:t>
      </w:r>
      <w:r>
        <w:rPr>
          <w:rFonts w:ascii="Times New Roman" w:hAnsi="Times New Roman"/>
          <w:sz w:val="28"/>
          <w:szCs w:val="28"/>
          <w:u w:val="single"/>
        </w:rPr>
        <w:t xml:space="preserve">   13 лет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стаж педагогической работы       </w:t>
      </w:r>
      <w:r>
        <w:rPr>
          <w:rFonts w:ascii="Times New Roman" w:hAnsi="Times New Roman"/>
          <w:sz w:val="28"/>
          <w:szCs w:val="28"/>
          <w:u w:val="single"/>
        </w:rPr>
        <w:t xml:space="preserve">  4   лет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  <w:u w:val="single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  <w:u w:val="single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МБДОУ детский сад №23   _________             Колбун Е.В.</w:t>
      </w:r>
    </w:p>
    <w:p w:rsidR="00FD107A" w:rsidRDefault="00FD107A" w:rsidP="00E15E8B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FD107A" w:rsidRDefault="00FD107A" w:rsidP="00E15E8B">
      <w:pPr>
        <w:rPr>
          <w:rFonts w:ascii="Times New Roman" w:hAnsi="Times New Roman"/>
          <w:sz w:val="28"/>
          <w:szCs w:val="28"/>
        </w:rPr>
      </w:pPr>
    </w:p>
    <w:p w:rsidR="00FD107A" w:rsidRDefault="00FD107A" w:rsidP="00E15E8B"/>
    <w:p w:rsidR="00FD107A" w:rsidRDefault="00FD107A" w:rsidP="00E15E8B"/>
    <w:p w:rsidR="00FD107A" w:rsidRDefault="00FD107A" w:rsidP="00E15E8B"/>
    <w:p w:rsidR="00FD107A" w:rsidRDefault="00FD107A" w:rsidP="00E15E8B">
      <w:pPr>
        <w:jc w:val="center"/>
        <w:rPr>
          <w:rFonts w:ascii="Times New Roman" w:hAnsi="Times New Roman"/>
          <w:b/>
          <w:sz w:val="36"/>
        </w:rPr>
      </w:pPr>
    </w:p>
    <w:p w:rsidR="00FD107A" w:rsidRPr="00556223" w:rsidRDefault="00FD107A" w:rsidP="00556223">
      <w:pPr>
        <w:jc w:val="center"/>
        <w:rPr>
          <w:rFonts w:ascii="Times New Roman" w:hAnsi="Times New Roman"/>
          <w:b/>
          <w:color w:val="FF0000"/>
          <w:sz w:val="36"/>
        </w:rPr>
      </w:pPr>
      <w:r w:rsidRPr="00556223">
        <w:rPr>
          <w:rFonts w:ascii="Times New Roman" w:hAnsi="Times New Roman"/>
          <w:b/>
          <w:color w:val="FF0000"/>
          <w:sz w:val="36"/>
        </w:rPr>
        <w:t>«Участие воспитателя в мероприятиях ДОУ»</w:t>
      </w:r>
    </w:p>
    <w:p w:rsidR="00FD107A" w:rsidRDefault="00FD107A" w:rsidP="00F70118">
      <w:pPr>
        <w:jc w:val="center"/>
        <w:rPr>
          <w:rFonts w:ascii="Times New Roman" w:hAnsi="Times New Roman"/>
          <w:b/>
          <w:sz w:val="36"/>
        </w:rPr>
      </w:pPr>
      <w:r w:rsidRPr="003E5234">
        <w:rPr>
          <w:rFonts w:ascii="Times New Roman" w:hAnsi="Times New Roman"/>
          <w:b/>
          <w:noProof/>
          <w:sz w:val="36"/>
          <w:lang w:eastAsia="ru-RU"/>
        </w:rPr>
        <w:pict>
          <v:shape id="_x0000_i1027" type="#_x0000_t75" style="width:461.25pt;height:35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">
            <v:imagedata r:id="rId7" o:title=""/>
            <o:lock v:ext="edit" aspectratio="f"/>
          </v:shape>
        </w:pict>
      </w:r>
    </w:p>
    <w:p w:rsidR="00FD107A" w:rsidRDefault="00FD107A" w:rsidP="00E15E8B">
      <w:pPr>
        <w:jc w:val="center"/>
        <w:rPr>
          <w:rFonts w:ascii="Times New Roman" w:hAnsi="Times New Roman"/>
          <w:b/>
          <w:sz w:val="36"/>
        </w:rPr>
      </w:pPr>
      <w:r w:rsidRPr="003E5234">
        <w:rPr>
          <w:rFonts w:ascii="Times New Roman" w:hAnsi="Times New Roman"/>
          <w:b/>
          <w:noProof/>
          <w:sz w:val="36"/>
          <w:lang w:eastAsia="ru-RU"/>
        </w:rPr>
        <w:pict>
          <v:shape id="Рисунок 4" o:spid="_x0000_i1028" type="#_x0000_t75" style="width:441pt;height:31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">
            <v:imagedata r:id="rId8" o:title=""/>
            <o:lock v:ext="edit" aspectratio="f"/>
          </v:shape>
        </w:pict>
      </w:r>
    </w:p>
    <w:sectPr w:rsidR="00FD107A" w:rsidSect="006C7AE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CF1F97"/>
    <w:multiLevelType w:val="hybridMultilevel"/>
    <w:tmpl w:val="036C97B8"/>
    <w:lvl w:ilvl="0" w:tplc="C7208BFE">
      <w:start w:val="4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5E8B"/>
    <w:rsid w:val="00177015"/>
    <w:rsid w:val="001E5EC5"/>
    <w:rsid w:val="002620A3"/>
    <w:rsid w:val="003652DF"/>
    <w:rsid w:val="003E2DE7"/>
    <w:rsid w:val="003E5234"/>
    <w:rsid w:val="00556223"/>
    <w:rsid w:val="005F159F"/>
    <w:rsid w:val="006C7AE8"/>
    <w:rsid w:val="009B6F9F"/>
    <w:rsid w:val="00A0418B"/>
    <w:rsid w:val="00B72698"/>
    <w:rsid w:val="00BC6822"/>
    <w:rsid w:val="00C73321"/>
    <w:rsid w:val="00D434A2"/>
    <w:rsid w:val="00D53B1C"/>
    <w:rsid w:val="00E15E8B"/>
    <w:rsid w:val="00EA4601"/>
    <w:rsid w:val="00F11484"/>
    <w:rsid w:val="00F256EF"/>
    <w:rsid w:val="00F70118"/>
    <w:rsid w:val="00FD107A"/>
    <w:rsid w:val="00FE227F"/>
    <w:rsid w:val="00FF13B9"/>
    <w:rsid w:val="00FF3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E8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rsid w:val="00E15E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E15E8B"/>
    <w:rPr>
      <w:rFonts w:ascii="Courier New" w:hAnsi="Courier New" w:cs="Courier New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E15E8B"/>
    <w:pPr>
      <w:ind w:left="720"/>
      <w:contextualSpacing/>
    </w:pPr>
  </w:style>
  <w:style w:type="paragraph" w:styleId="NoSpacing">
    <w:name w:val="No Spacing"/>
    <w:uiPriority w:val="99"/>
    <w:qFormat/>
    <w:rsid w:val="00E15E8B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E15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E8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.mail.ru/messages/inbox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8</Pages>
  <Words>732</Words>
  <Characters>4173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Пользователь Windows</cp:lastModifiedBy>
  <cp:revision>8</cp:revision>
  <dcterms:created xsi:type="dcterms:W3CDTF">2014-12-16T16:28:00Z</dcterms:created>
  <dcterms:modified xsi:type="dcterms:W3CDTF">2014-12-18T15:27:00Z</dcterms:modified>
</cp:coreProperties>
</file>