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CAE" w:rsidRDefault="009B2CAE" w:rsidP="00EE524E">
      <w:pPr>
        <w:rPr>
          <w:b/>
          <w:color w:val="C00000"/>
          <w:sz w:val="28"/>
          <w:szCs w:val="28"/>
        </w:rPr>
      </w:pPr>
      <w:r w:rsidRPr="0093653F">
        <w:rPr>
          <w:b/>
          <w:color w:val="C00000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49.25pt;height:72.75pt" adj="5665" fillcolor="#d60093" strokecolor="#00b0f0">
            <v:shadow color="#868686"/>
            <v:textpath style="font-family:&quot;Impact&quot;;v-text-kern:t" trim="t" fitpath="t" xscale="f" string="Инновационные формы сотрудничества&#10; педагога – психолога в МБДОУ №23"/>
          </v:shape>
        </w:pict>
      </w:r>
    </w:p>
    <w:p w:rsidR="009B2CAE" w:rsidRDefault="009B2CAE" w:rsidP="00EE524E">
      <w:pPr>
        <w:rPr>
          <w:b/>
          <w:sz w:val="28"/>
          <w:szCs w:val="28"/>
        </w:rPr>
      </w:pPr>
      <w:r w:rsidRPr="005347D3">
        <w:rPr>
          <w:b/>
          <w:sz w:val="28"/>
          <w:szCs w:val="28"/>
        </w:rPr>
        <w:t>Для сохранения и укрепления психического и психологического здоровья ребенка необходимо:  правильное построение оптимального взаимодействия с педагогами, работающие непосредственно с детьми, а также сотрудничество с семьей, и воспитанниками детского сада важнейшая задача психолога, от успешности, реализации которой будет зависеть качество его деятельности.</w:t>
      </w:r>
    </w:p>
    <w:p w:rsidR="009B2CAE" w:rsidRDefault="009B2CAE" w:rsidP="00EE524E">
      <w:pPr>
        <w:rPr>
          <w:b/>
          <w:sz w:val="28"/>
          <w:szCs w:val="28"/>
        </w:rPr>
      </w:pPr>
      <w:r>
        <w:rPr>
          <w:noProof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margin-left:313.95pt;margin-top:3.15pt;width:129.75pt;height:89.25pt;z-index:251640320" fillcolor="#9bbb59" stroked="f" strokeweight="0">
            <v:fill color2="#74903b" focusposition=".5,.5" focussize="" focus="100%" type="gradientRadial"/>
            <v:shadow on="t" type="perspective" color="#4e6128" offset="1pt" offset2="-3pt"/>
            <v:textbox style="mso-next-textbox:#_x0000_s1026">
              <w:txbxContent>
                <w:p w:rsidR="009B2CAE" w:rsidRDefault="009B2CAE" w:rsidP="00EE524E">
                  <w:r>
                    <w:t>медсестра</w:t>
                  </w:r>
                </w:p>
              </w:txbxContent>
            </v:textbox>
          </v:shape>
        </w:pict>
      </w:r>
    </w:p>
    <w:p w:rsidR="009B2CAE" w:rsidRPr="00EE524E" w:rsidRDefault="009B2CAE" w:rsidP="00EE524E">
      <w:pPr>
        <w:rPr>
          <w:b/>
          <w:sz w:val="28"/>
          <w:szCs w:val="28"/>
        </w:rPr>
      </w:pPr>
      <w:r>
        <w:rPr>
          <w:noProof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7" type="#_x0000_t71" style="position:absolute;margin-left:23.7pt;margin-top:14.45pt;width:107.25pt;height:103.25pt;z-index:251639296" fillcolor="#8064a2" strokecolor="#f2f2f2" strokeweight="3pt">
            <v:shadow on="t" type="perspective" color="#3f3151" opacity=".5" offset="1pt" offset2="-1pt"/>
            <v:textbox style="mso-next-textbox:#_x0000_s1027">
              <w:txbxContent>
                <w:p w:rsidR="009B2CAE" w:rsidRDefault="009B2CAE" w:rsidP="00EE524E">
                  <w:r>
                    <w:t>школа</w:t>
                  </w:r>
                </w:p>
              </w:txbxContent>
            </v:textbox>
          </v:shape>
        </w:pict>
      </w:r>
    </w:p>
    <w:p w:rsidR="009B2CAE" w:rsidRDefault="009B2CAE" w:rsidP="00EE524E">
      <w:pPr>
        <w:rPr>
          <w:b/>
        </w:rPr>
      </w:pPr>
      <w:r>
        <w:rPr>
          <w:noProof/>
          <w:lang w:eastAsia="ru-RU"/>
        </w:rPr>
        <w:pict>
          <v:shape id="_x0000_s1028" type="#_x0000_t72" style="position:absolute;margin-left:99.45pt;margin-top:24.25pt;width:246pt;height:267.75pt;z-index:251633152" fillcolor="#c0504d" strokecolor="#f2f2f2" strokeweight="3pt">
            <v:stroke dashstyle="1 1" endcap="round"/>
            <v:shadow on="t" type="perspective" color="#622423" opacity=".5" offset="1pt" offset2="-1pt"/>
            <v:textbox style="mso-next-textbox:#_x0000_s1028">
              <w:txbxContent>
                <w:p w:rsidR="009B2CAE" w:rsidRDefault="009B2CAE" w:rsidP="00EE524E">
                  <w:pPr>
                    <w:jc w:val="center"/>
                  </w:pPr>
                </w:p>
                <w:p w:rsidR="009B2CAE" w:rsidRDefault="009B2CAE" w:rsidP="00EE524E">
                  <w:pPr>
                    <w:jc w:val="center"/>
                  </w:pPr>
                  <w:r w:rsidRPr="0093653F">
                    <w:rPr>
                      <w:b/>
                      <w:noProof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0" o:spid="_x0000_i1027" type="#_x0000_t75" alt="Изображение 004.jpg" style="width:99pt;height:70.5pt;visibility:visible">
                        <v:imagedata r:id="rId5" o:title=""/>
                      </v:shape>
                    </w:pict>
                  </w:r>
                  <w:r>
                    <w:t>Педагог-психолог</w:t>
                  </w:r>
                </w:p>
              </w:txbxContent>
            </v:textbox>
          </v:shape>
        </w:pict>
      </w:r>
    </w:p>
    <w:p w:rsidR="009B2CAE" w:rsidRDefault="009B2CAE" w:rsidP="00EE524E">
      <w:pPr>
        <w:rPr>
          <w:b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89.95pt;margin-top:3.4pt;width:55.5pt;height:79.5pt;flip:x;z-index:251642368" o:connectortype="straight"/>
        </w:pict>
      </w:r>
    </w:p>
    <w:p w:rsidR="009B2CAE" w:rsidRDefault="009B2CAE" w:rsidP="00EE524E">
      <w:pPr>
        <w:rPr>
          <w:b/>
        </w:rPr>
      </w:pPr>
      <w:r>
        <w:rPr>
          <w:noProof/>
          <w:lang w:eastAsia="ru-RU"/>
        </w:rPr>
        <w:pict>
          <v:shape id="_x0000_s1030" type="#_x0000_t32" style="position:absolute;margin-left:99.45pt;margin-top:15.45pt;width:51.75pt;height:55.5pt;z-index:251641344" o:connectortype="straight"/>
        </w:pict>
      </w:r>
    </w:p>
    <w:p w:rsidR="009B2CAE" w:rsidRDefault="009B2CAE" w:rsidP="00EE524E">
      <w:pPr>
        <w:rPr>
          <w:b/>
        </w:rPr>
      </w:pPr>
    </w:p>
    <w:p w:rsidR="009B2CAE" w:rsidRDefault="009B2CAE" w:rsidP="00EE524E">
      <w:pPr>
        <w:rPr>
          <w:b/>
        </w:rPr>
      </w:pPr>
    </w:p>
    <w:p w:rsidR="009B2CAE" w:rsidRDefault="009B2CAE" w:rsidP="00EE524E">
      <w:pPr>
        <w:rPr>
          <w:b/>
        </w:rPr>
      </w:pPr>
    </w:p>
    <w:p w:rsidR="009B2CAE" w:rsidRPr="001E0408" w:rsidRDefault="009B2CAE" w:rsidP="00EE524E">
      <w:pPr>
        <w:rPr>
          <w:b/>
        </w:rPr>
      </w:pPr>
      <w:r>
        <w:rPr>
          <w:noProof/>
          <w:lang w:eastAsia="ru-RU"/>
        </w:rPr>
        <w:pict>
          <v:shape id="_x0000_s1031" type="#_x0000_t32" style="position:absolute;margin-left:57.45pt;margin-top:67.4pt;width:49.5pt;height:3.75pt;flip:y;z-index:251647488" o:connectortype="straight"/>
        </w:pict>
      </w:r>
      <w:r>
        <w:rPr>
          <w:noProof/>
          <w:lang w:eastAsia="ru-RU"/>
        </w:rPr>
        <w:pict>
          <v:shape id="_x0000_s1032" type="#_x0000_t32" style="position:absolute;margin-left:268.2pt;margin-top:78.65pt;width:111.75pt;height:180.75pt;z-index:251646464" o:connectortype="straight"/>
        </w:pict>
      </w:r>
      <w:r>
        <w:rPr>
          <w:noProof/>
          <w:lang w:eastAsia="ru-RU"/>
        </w:rPr>
        <w:pict>
          <v:shape id="_x0000_s1033" type="#_x0000_t32" style="position:absolute;margin-left:212.7pt;margin-top:117.65pt;width:11.25pt;height:141.75pt;z-index:251645440" o:connectortype="straight"/>
        </w:pict>
      </w:r>
      <w:r>
        <w:rPr>
          <w:noProof/>
          <w:lang w:eastAsia="ru-RU"/>
        </w:rPr>
        <w:pict>
          <v:shape id="_x0000_s1034" type="#_x0000_t32" style="position:absolute;margin-left:289.95pt;margin-top:49.05pt;width:74.25pt;height:52.85pt;z-index:251644416" o:connectortype="straight"/>
        </w:pict>
      </w:r>
      <w:r>
        <w:rPr>
          <w:noProof/>
          <w:lang w:eastAsia="ru-RU"/>
        </w:rPr>
        <w:pict>
          <v:shape id="_x0000_s1035" type="#_x0000_t32" style="position:absolute;margin-left:67.2pt;margin-top:127.4pt;width:84pt;height:77.65pt;flip:y;z-index:251643392" o:connectortype="straight"/>
        </w:pict>
      </w:r>
      <w:r>
        <w:rPr>
          <w:noProof/>
          <w:lang w:eastAsia="ru-RU"/>
        </w:rPr>
        <w:pict>
          <v:shape id="_x0000_s1036" type="#_x0000_t71" style="position:absolute;margin-left:339.45pt;margin-top:49.05pt;width:126pt;height:156pt;z-index:251637248" fillcolor="#f79646" stroked="f" strokeweight="0">
            <v:fill color2="#df6a09" focusposition=".5,.5" focussize="" focus="100%" type="gradientRadial"/>
            <v:shadow on="t" type="perspective" color="#974706" offset="1pt" offset2="-3pt"/>
            <v:textbox style="mso-next-textbox:#_x0000_s1036">
              <w:txbxContent>
                <w:p w:rsidR="009B2CAE" w:rsidRDefault="009B2CAE" w:rsidP="00EE524E">
                  <w:pPr>
                    <w:spacing w:after="0"/>
                  </w:pPr>
                  <w:r>
                    <w:t>Другие дошкольные</w:t>
                  </w:r>
                </w:p>
                <w:p w:rsidR="009B2CAE" w:rsidRDefault="009B2CAE" w:rsidP="00EE524E">
                  <w:r>
                    <w:t xml:space="preserve">учреждения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71" style="position:absolute;margin-left:139.95pt;margin-top:223.05pt;width:168.75pt;height:117.75pt;z-index:251636224" fillcolor="#4f81bd" strokecolor="#f2f2f2" strokeweight="3pt">
            <v:shadow on="t" type="perspective" color="#243f60" opacity=".5" offset="1pt" offset2="-1pt"/>
            <v:textbox style="mso-next-textbox:#_x0000_s1037">
              <w:txbxContent>
                <w:p w:rsidR="009B2CAE" w:rsidRDefault="009B2CAE" w:rsidP="00EE524E">
                  <w:r>
                    <w:t>воспитатели</w:t>
                  </w:r>
                </w:p>
                <w:p w:rsidR="009B2CAE" w:rsidRDefault="009B2CAE" w:rsidP="00EE524E"/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71" style="position:absolute;margin-left:339.45pt;margin-top:223.05pt;width:113.25pt;height:113.25pt;z-index:251638272" fillcolor="#8064a2" strokecolor="#f2f2f2" strokeweight="3pt">
            <v:shadow on="t" type="perspective" color="#3f3151" opacity=".5" offset="1pt" offset2="-1pt"/>
            <v:textbox style="mso-next-textbox:#_x0000_s1038">
              <w:txbxContent>
                <w:p w:rsidR="009B2CAE" w:rsidRDefault="009B2CAE" w:rsidP="00EE524E">
                  <w:pPr>
                    <w:jc w:val="center"/>
                  </w:pPr>
                  <w:r>
                    <w:t>логопед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72" style="position:absolute;margin-left:-38.55pt;margin-top:49.05pt;width:122.25pt;height:83.25pt;z-index:251634176" fillcolor="#4bacc6" strokecolor="#f2f2f2" strokeweight="3pt">
            <v:shadow on="t" type="perspective" color="#205867" opacity=".5" offset="1pt" offset2="-1pt"/>
            <v:textbox style="mso-next-textbox:#_x0000_s1039">
              <w:txbxContent>
                <w:p w:rsidR="009B2CAE" w:rsidRDefault="009B2CAE" w:rsidP="00EE524E">
                  <w:r>
                    <w:t>родители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72" style="position:absolute;margin-left:-1.05pt;margin-top:172.8pt;width:84.75pt;height:107.25pt;z-index:251635200" fillcolor="#f79646" strokecolor="#f2f2f2" strokeweight="3pt">
            <v:shadow on="t" type="perspective" color="#974706" opacity=".5" offset="1pt" offset2="-1pt"/>
            <v:textbox style="mso-next-textbox:#_x0000_s1040">
              <w:txbxContent>
                <w:p w:rsidR="009B2CAE" w:rsidRDefault="009B2CAE" w:rsidP="00EE524E">
                  <w:r>
                    <w:t>дети</w:t>
                  </w:r>
                </w:p>
              </w:txbxContent>
            </v:textbox>
          </v:shape>
        </w:pict>
      </w:r>
    </w:p>
    <w:p w:rsidR="009B2CAE" w:rsidRDefault="009B2CAE" w:rsidP="00A766C1">
      <w:pPr>
        <w:spacing w:after="0"/>
        <w:jc w:val="center"/>
        <w:rPr>
          <w:b/>
          <w:i/>
          <w:sz w:val="48"/>
          <w:szCs w:val="24"/>
        </w:rPr>
      </w:pPr>
    </w:p>
    <w:p w:rsidR="009B2CAE" w:rsidRDefault="009B2CAE" w:rsidP="00A766C1">
      <w:pPr>
        <w:spacing w:after="0"/>
        <w:jc w:val="center"/>
        <w:rPr>
          <w:b/>
          <w:i/>
          <w:sz w:val="48"/>
          <w:szCs w:val="24"/>
        </w:rPr>
      </w:pPr>
    </w:p>
    <w:p w:rsidR="009B2CAE" w:rsidRDefault="009B2CAE" w:rsidP="00A766C1">
      <w:pPr>
        <w:spacing w:after="0"/>
        <w:jc w:val="center"/>
        <w:rPr>
          <w:b/>
          <w:i/>
          <w:sz w:val="48"/>
          <w:szCs w:val="24"/>
        </w:rPr>
      </w:pPr>
    </w:p>
    <w:p w:rsidR="009B2CAE" w:rsidRDefault="009B2CAE" w:rsidP="00A766C1">
      <w:pPr>
        <w:spacing w:after="0"/>
        <w:jc w:val="center"/>
        <w:rPr>
          <w:b/>
          <w:i/>
          <w:sz w:val="48"/>
          <w:szCs w:val="24"/>
        </w:rPr>
      </w:pPr>
    </w:p>
    <w:p w:rsidR="009B2CAE" w:rsidRDefault="009B2CAE" w:rsidP="00A766C1">
      <w:pPr>
        <w:spacing w:after="0"/>
        <w:jc w:val="center"/>
        <w:rPr>
          <w:b/>
          <w:i/>
          <w:sz w:val="48"/>
          <w:szCs w:val="24"/>
        </w:rPr>
      </w:pPr>
    </w:p>
    <w:p w:rsidR="009B2CAE" w:rsidRDefault="009B2CAE" w:rsidP="00A766C1">
      <w:pPr>
        <w:spacing w:after="0"/>
        <w:jc w:val="center"/>
        <w:rPr>
          <w:b/>
          <w:i/>
          <w:sz w:val="48"/>
          <w:szCs w:val="24"/>
        </w:rPr>
      </w:pPr>
    </w:p>
    <w:p w:rsidR="009B2CAE" w:rsidRDefault="009B2CAE" w:rsidP="00A766C1">
      <w:pPr>
        <w:spacing w:after="0"/>
        <w:jc w:val="center"/>
        <w:rPr>
          <w:b/>
          <w:i/>
          <w:sz w:val="48"/>
          <w:szCs w:val="24"/>
        </w:rPr>
      </w:pPr>
    </w:p>
    <w:p w:rsidR="009B2CAE" w:rsidRDefault="009B2CAE" w:rsidP="00A766C1">
      <w:pPr>
        <w:spacing w:after="0"/>
        <w:jc w:val="center"/>
        <w:rPr>
          <w:b/>
          <w:i/>
          <w:sz w:val="48"/>
          <w:szCs w:val="24"/>
        </w:rPr>
      </w:pPr>
    </w:p>
    <w:p w:rsidR="009B2CAE" w:rsidRDefault="009B2CAE" w:rsidP="005B298F">
      <w:pPr>
        <w:spacing w:after="0"/>
        <w:jc w:val="center"/>
      </w:pPr>
    </w:p>
    <w:p w:rsidR="009B2CAE" w:rsidRDefault="009B2CAE" w:rsidP="005B298F">
      <w:pPr>
        <w:spacing w:after="0"/>
        <w:ind w:left="360"/>
      </w:pPr>
    </w:p>
    <w:p w:rsidR="009B2CAE" w:rsidRDefault="009B2CAE" w:rsidP="005B298F">
      <w:pPr>
        <w:spacing w:after="0"/>
        <w:ind w:left="360"/>
      </w:pPr>
      <w:r>
        <w:rPr>
          <w:noProof/>
          <w:lang w:eastAsia="ru-RU"/>
        </w:rPr>
        <w:pict>
          <v:shape id="_x0000_s1041" type="#_x0000_t72" style="position:absolute;left:0;text-align:left;margin-left:-31.8pt;margin-top:-13.2pt;width:168.9pt;height:146.25pt;z-index:251648512" fillcolor="#c00000">
            <v:stroke dashstyle="1 1" endcap="round"/>
            <v:textbox style="mso-next-textbox:#_x0000_s1041">
              <w:txbxContent>
                <w:p w:rsidR="009B2CAE" w:rsidRDefault="009B2CAE" w:rsidP="005B298F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pict>
                      <v:shape id="_x0000_i1029" type="#_x0000_t75" alt="Изображение 034.jpg" style="width:51pt;height:33.75pt;visibility:visible">
                        <v:imagedata r:id="rId6" o:title=""/>
                      </v:shape>
                    </w:pict>
                  </w:r>
                  <w:r>
                    <w:rPr>
                      <w:noProof/>
                      <w:lang w:eastAsia="ru-RU"/>
                    </w:rPr>
                    <w:t xml:space="preserve"> </w:t>
                  </w:r>
                </w:p>
                <w:p w:rsidR="009B2CAE" w:rsidRDefault="009B2CAE" w:rsidP="005B298F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родители</w:t>
                  </w:r>
                </w:p>
                <w:p w:rsidR="009B2CAE" w:rsidRDefault="009B2CAE" w:rsidP="005B298F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родители</w:t>
                  </w:r>
                </w:p>
                <w:p w:rsidR="009B2CAE" w:rsidRDefault="009B2CAE" w:rsidP="005B298F">
                  <w:r>
                    <w:t xml:space="preserve">родители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32" style="position:absolute;left:0;text-align:left;margin-left:105.45pt;margin-top:5.55pt;width:57.75pt;height:9pt;flip:y;z-index:251653632" o:connectortype="straight">
            <v:stroke endarrow="block"/>
          </v:shape>
        </w:pict>
      </w:r>
      <w:r>
        <w:t xml:space="preserve">                                                           психологическое просвещение</w:t>
      </w:r>
    </w:p>
    <w:p w:rsidR="009B2CAE" w:rsidRDefault="009B2CAE" w:rsidP="005B298F">
      <w:pPr>
        <w:spacing w:after="0"/>
        <w:ind w:left="360"/>
      </w:pPr>
      <w:r>
        <w:rPr>
          <w:noProof/>
          <w:lang w:eastAsia="ru-RU"/>
        </w:rPr>
        <w:pict>
          <v:shape id="_x0000_s1043" type="#_x0000_t32" style="position:absolute;left:0;text-align:left;margin-left:97.2pt;margin-top:5.1pt;width:66pt;height:11.25pt;flip:y;z-index:251659776" o:connectortype="straight">
            <v:stroke endarrow="block"/>
          </v:shape>
        </w:pict>
      </w:r>
      <w:r>
        <w:t xml:space="preserve">                                                           психологическое консультирование</w:t>
      </w:r>
    </w:p>
    <w:p w:rsidR="009B2CAE" w:rsidRDefault="009B2CAE" w:rsidP="005B298F">
      <w:pPr>
        <w:spacing w:after="0"/>
        <w:ind w:left="360"/>
      </w:pPr>
      <w:r>
        <w:rPr>
          <w:noProof/>
          <w:lang w:eastAsia="ru-RU"/>
        </w:rPr>
        <w:pict>
          <v:shape id="_x0000_s1044" type="#_x0000_t32" style="position:absolute;left:0;text-align:left;margin-left:137.1pt;margin-top:.9pt;width:26.1pt;height:5.25pt;z-index:251658752" o:connectortype="straight">
            <v:stroke endarrow="block"/>
          </v:shape>
        </w:pict>
      </w:r>
      <w:r>
        <w:t xml:space="preserve">                                                           опросники</w:t>
      </w:r>
      <w:r>
        <w:rPr>
          <w:noProof/>
          <w:lang w:eastAsia="ru-RU"/>
        </w:rPr>
        <w:t xml:space="preserve">                                                </w:t>
      </w:r>
    </w:p>
    <w:p w:rsidR="009B2CAE" w:rsidRDefault="009B2CAE" w:rsidP="005B298F">
      <w:pPr>
        <w:spacing w:after="0"/>
        <w:ind w:left="360"/>
      </w:pPr>
      <w:r>
        <w:rPr>
          <w:noProof/>
          <w:lang w:eastAsia="ru-RU"/>
        </w:rPr>
        <w:pict>
          <v:shape id="_x0000_s1045" type="#_x0000_t32" style="position:absolute;left:0;text-align:left;margin-left:101.7pt;margin-top:3.45pt;width:61.5pt;height:1.5pt;z-index:251657728" o:connectortype="straight">
            <v:stroke endarrow="block"/>
          </v:shape>
        </w:pict>
      </w:r>
      <w:r>
        <w:t xml:space="preserve">                                                           беседа</w:t>
      </w:r>
    </w:p>
    <w:p w:rsidR="009B2CAE" w:rsidRDefault="009B2CAE" w:rsidP="005B298F">
      <w:pPr>
        <w:spacing w:after="0"/>
        <w:ind w:left="360"/>
      </w:pPr>
      <w:r>
        <w:rPr>
          <w:noProof/>
          <w:lang w:eastAsia="ru-RU"/>
        </w:rPr>
        <w:pict>
          <v:shape id="_x0000_s1046" type="#_x0000_t32" style="position:absolute;left:0;text-align:left;margin-left:110.7pt;margin-top:.8pt;width:48pt;height:5.25pt;z-index:251656704" o:connectortype="straight">
            <v:stroke endarrow="block"/>
          </v:shape>
        </w:pict>
      </w:r>
      <w:r>
        <w:t xml:space="preserve">                                                          наблюдения</w:t>
      </w:r>
    </w:p>
    <w:p w:rsidR="009B2CAE" w:rsidRDefault="009B2CAE" w:rsidP="005B298F">
      <w:pPr>
        <w:tabs>
          <w:tab w:val="right" w:pos="9355"/>
        </w:tabs>
        <w:ind w:left="360"/>
      </w:pPr>
      <w:r>
        <w:rPr>
          <w:noProof/>
          <w:lang w:eastAsia="ru-RU"/>
        </w:rPr>
        <w:pict>
          <v:shape id="_x0000_s1047" type="#_x0000_t32" style="position:absolute;left:0;text-align:left;margin-left:115.2pt;margin-top:7.1pt;width:43.5pt;height:.75pt;z-index:251654656" o:connectortype="straight">
            <v:stroke endarrow="block"/>
          </v:shape>
        </w:pict>
      </w:r>
      <w:r>
        <w:t xml:space="preserve">                                                          анкетирование</w:t>
      </w:r>
      <w:r>
        <w:tab/>
      </w:r>
    </w:p>
    <w:p w:rsidR="009B2CAE" w:rsidRDefault="009B2CAE" w:rsidP="005B298F">
      <w:pPr>
        <w:ind w:left="360"/>
      </w:pPr>
      <w:r>
        <w:rPr>
          <w:noProof/>
          <w:lang w:eastAsia="ru-RU"/>
        </w:rPr>
        <w:pict>
          <v:shape id="_x0000_s1048" type="#_x0000_t32" style="position:absolute;left:0;text-align:left;margin-left:87.45pt;margin-top:98.65pt;width:54.75pt;height:4.5pt;z-index:25166182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49" type="#_x0000_t32" style="position:absolute;left:0;text-align:left;margin-left:7.2pt;margin-top:30.4pt;width:13.5pt;height:32.4pt;z-index:25166080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0" type="#_x0000_t72" style="position:absolute;left:0;text-align:left;margin-left:-26.55pt;margin-top:62.8pt;width:108.75pt;height:127.5pt;z-index:251649536" fillcolor="#8064a2" strokecolor="#8064a2" strokeweight="10pt">
            <v:stroke linestyle="thinThin"/>
            <v:shadow color="#868686"/>
            <v:textbox style="mso-next-textbox:#_x0000_s1050">
              <w:txbxContent>
                <w:p w:rsidR="009B2CAE" w:rsidRDefault="009B2CAE" w:rsidP="005B298F">
                  <w:r>
                    <w:rPr>
                      <w:noProof/>
                      <w:lang w:eastAsia="ru-RU"/>
                    </w:rPr>
                    <w:pict>
                      <v:shape id="Рисунок 14" o:spid="_x0000_i1031" type="#_x0000_t75" alt="Изображение 026" style="width:32.25pt;height:24pt;visibility:visible">
                        <v:imagedata r:id="rId7" o:title=""/>
                      </v:shape>
                    </w:pict>
                  </w:r>
                  <w:r>
                    <w:t>Дети</w:t>
                  </w:r>
                </w:p>
              </w:txbxContent>
            </v:textbox>
          </v:shape>
        </w:pict>
      </w:r>
      <w:r>
        <w:t xml:space="preserve">                                                                                                                          </w:t>
      </w:r>
      <w:r>
        <w:rPr>
          <w:noProof/>
          <w:lang w:eastAsia="ru-RU"/>
        </w:rPr>
        <w:pict>
          <v:shape id="Рисунок 12" o:spid="_x0000_i1032" type="#_x0000_t75" alt="Изображение 024" style="width:121.5pt;height:87.75pt;visibility:visible">
            <v:imagedata r:id="rId8" o:title=""/>
          </v:shape>
        </w:pict>
      </w:r>
    </w:p>
    <w:p w:rsidR="009B2CAE" w:rsidRDefault="009B2CAE" w:rsidP="005B298F">
      <w:pPr>
        <w:spacing w:after="0"/>
        <w:ind w:left="360"/>
      </w:pPr>
      <w:r>
        <w:t xml:space="preserve">                                                  психологические методы</w:t>
      </w:r>
    </w:p>
    <w:p w:rsidR="009B2CAE" w:rsidRDefault="009B2CAE" w:rsidP="005B298F">
      <w:pPr>
        <w:spacing w:after="0"/>
        <w:ind w:left="360"/>
      </w:pPr>
      <w:r>
        <w:rPr>
          <w:noProof/>
          <w:lang w:eastAsia="ru-RU"/>
        </w:rPr>
        <w:pict>
          <v:shape id="_x0000_s1051" type="#_x0000_t32" style="position:absolute;left:0;text-align:left;margin-left:70.2pt;margin-top:14.1pt;width:1in;height:4.65pt;z-index:2516638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2" type="#_x0000_t32" style="position:absolute;left:0;text-align:left;margin-left:65.7pt;margin-top:5.1pt;width:76.5pt;height:0;z-index:251662848" o:connectortype="straight">
            <v:stroke endarrow="block"/>
          </v:shape>
        </w:pict>
      </w:r>
      <w:r>
        <w:t xml:space="preserve">                                                  индивидуальные и групповые занятия</w:t>
      </w:r>
    </w:p>
    <w:p w:rsidR="009B2CAE" w:rsidRDefault="009B2CAE" w:rsidP="005B298F">
      <w:pPr>
        <w:spacing w:after="0"/>
      </w:pPr>
      <w:r>
        <w:rPr>
          <w:noProof/>
          <w:lang w:eastAsia="ru-RU"/>
        </w:rPr>
        <w:pict>
          <v:shape id="_x0000_s1053" type="#_x0000_t72" style="position:absolute;margin-left:275.7pt;margin-top:3.3pt;width:200.25pt;height:206.85pt;z-index:251650560" fillcolor="#4f81bd" strokecolor="#4f81bd">
            <v:textbox style="mso-next-textbox:#_x0000_s1053">
              <w:txbxContent>
                <w:p w:rsidR="009B2CAE" w:rsidRDefault="009B2CAE" w:rsidP="005B298F">
                  <w:r>
                    <w:t xml:space="preserve">Воспитатели  </w:t>
                  </w:r>
                </w:p>
                <w:p w:rsidR="009B2CAE" w:rsidRDefault="009B2CAE" w:rsidP="005B298F">
                  <w:r>
                    <w:rPr>
                      <w:noProof/>
                      <w:lang w:eastAsia="ru-RU"/>
                    </w:rPr>
                    <w:pict>
                      <v:shape id="Рисунок 15" o:spid="_x0000_i1034" type="#_x0000_t75" alt="Изображение 033" style="width:76.5pt;height:57.75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32" style="position:absolute;margin-left:65.7pt;margin-top:3.3pt;width:76.5pt;height:16.35pt;z-index:251664896" o:connectortype="straight">
            <v:stroke endarrow="block"/>
          </v:shape>
        </w:pict>
      </w:r>
      <w:r>
        <w:t xml:space="preserve">                                                          беседа</w:t>
      </w:r>
    </w:p>
    <w:p w:rsidR="009B2CAE" w:rsidRDefault="009B2CAE" w:rsidP="005B298F">
      <w:pPr>
        <w:spacing w:after="0"/>
        <w:ind w:left="360"/>
      </w:pPr>
      <w:r>
        <w:rPr>
          <w:noProof/>
          <w:lang w:eastAsia="ru-RU"/>
        </w:rPr>
        <w:pict>
          <v:shape id="_x0000_s1055" type="#_x0000_t32" style="position:absolute;left:0;text-align:left;margin-left:53.7pt;margin-top:9.45pt;width:78.75pt;height:59.25pt;z-index:25167001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6" type="#_x0000_t32" style="position:absolute;left:0;text-align:left;margin-left:53.7pt;margin-top:9.45pt;width:74.25pt;height:45pt;z-index:25166796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7" type="#_x0000_t32" style="position:absolute;left:0;text-align:left;margin-left:70.2pt;margin-top:4.2pt;width:66.9pt;height:18.75pt;z-index:251665920" o:connectortype="straight">
            <v:stroke endarrow="block"/>
          </v:shape>
        </w:pict>
      </w:r>
      <w:r>
        <w:t xml:space="preserve">                                                  наблюдения</w:t>
      </w:r>
    </w:p>
    <w:p w:rsidR="009B2CAE" w:rsidRDefault="009B2CAE" w:rsidP="005B298F">
      <w:pPr>
        <w:spacing w:after="0"/>
        <w:ind w:left="360"/>
      </w:pPr>
      <w:r>
        <w:rPr>
          <w:noProof/>
          <w:lang w:eastAsia="ru-RU"/>
        </w:rPr>
        <w:pict>
          <v:shape id="_x0000_s1058" type="#_x0000_t32" style="position:absolute;left:0;text-align:left;margin-left:53.7pt;margin-top:7.55pt;width:66pt;height:59.25pt;z-index:25166899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9" type="#_x0000_t32" style="position:absolute;left:0;text-align:left;margin-left:77.7pt;margin-top:.8pt;width:54.75pt;height:20.25pt;z-index:251666944" o:connectortype="straight">
            <v:stroke endarrow="block"/>
          </v:shape>
        </w:pict>
      </w:r>
      <w:r>
        <w:t xml:space="preserve">                                                 проективные методы</w:t>
      </w:r>
    </w:p>
    <w:p w:rsidR="009B2CAE" w:rsidRDefault="009B2CAE" w:rsidP="005B298F">
      <w:pPr>
        <w:spacing w:after="0"/>
        <w:ind w:left="36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психогимнастика</w:t>
      </w:r>
    </w:p>
    <w:p w:rsidR="009B2CAE" w:rsidRDefault="009B2CAE" w:rsidP="005B298F">
      <w:pPr>
        <w:spacing w:after="0"/>
        <w:ind w:left="360"/>
      </w:pPr>
      <w:r>
        <w:t xml:space="preserve">                                              релаксационные упражнения</w:t>
      </w:r>
    </w:p>
    <w:p w:rsidR="009B2CAE" w:rsidRDefault="009B2CAE" w:rsidP="005B298F">
      <w:pPr>
        <w:spacing w:after="0"/>
        <w:ind w:left="360"/>
      </w:pPr>
      <w:r>
        <w:t xml:space="preserve">                                                развивающие игры</w:t>
      </w:r>
    </w:p>
    <w:p w:rsidR="009B2CAE" w:rsidRDefault="009B2CAE" w:rsidP="005B298F">
      <w:pPr>
        <w:ind w:left="360"/>
      </w:pPr>
      <w:r>
        <w:rPr>
          <w:noProof/>
          <w:lang w:eastAsia="ru-RU"/>
        </w:rPr>
        <w:pict>
          <v:shape id="_x0000_s1060" type="#_x0000_t32" style="position:absolute;left:0;text-align:left;margin-left:115.2pt;margin-top:22.25pt;width:187.5pt;height:22.5pt;flip:x;z-index:251671040" o:connectortype="straight">
            <v:stroke endarrow="block"/>
          </v:shape>
        </w:pict>
      </w:r>
      <w:r>
        <w:t xml:space="preserve">                                          коррекционная работа</w:t>
      </w:r>
    </w:p>
    <w:p w:rsidR="009B2CAE" w:rsidRDefault="009B2CAE" w:rsidP="005B298F">
      <w:pPr>
        <w:spacing w:after="0"/>
      </w:pPr>
      <w:r>
        <w:rPr>
          <w:noProof/>
          <w:lang w:eastAsia="ru-RU"/>
        </w:rPr>
        <w:pict>
          <v:shape id="_x0000_s1061" type="#_x0000_t32" style="position:absolute;margin-left:77.7pt;margin-top:11.8pt;width:198pt;height:26.25pt;flip:x;z-index:251672064" o:connectortype="straight">
            <v:stroke endarrow="block"/>
          </v:shape>
        </w:pict>
      </w:r>
    </w:p>
    <w:p w:rsidR="009B2CAE" w:rsidRDefault="009B2CAE" w:rsidP="005B298F">
      <w:pPr>
        <w:spacing w:after="0"/>
      </w:pPr>
      <w:r>
        <w:rPr>
          <w:noProof/>
          <w:lang w:eastAsia="ru-RU"/>
        </w:rPr>
        <w:pict>
          <v:shape id="_x0000_s1062" type="#_x0000_t32" style="position:absolute;margin-left:148.95pt;margin-top:7.65pt;width:140.25pt;height:33.75pt;flip:x;z-index:251673088" o:connectortype="straight">
            <v:stroke endarrow="block"/>
          </v:shape>
        </w:pict>
      </w:r>
      <w:r>
        <w:t>проведение семинаров</w:t>
      </w:r>
    </w:p>
    <w:p w:rsidR="009B2CAE" w:rsidRDefault="009B2CAE" w:rsidP="005B298F">
      <w:pPr>
        <w:spacing w:after="0"/>
      </w:pPr>
      <w:r>
        <w:t>анкетирование</w:t>
      </w:r>
    </w:p>
    <w:p w:rsidR="009B2CAE" w:rsidRDefault="009B2CAE" w:rsidP="005B298F">
      <w:pPr>
        <w:spacing w:after="0"/>
      </w:pPr>
      <w:r>
        <w:rPr>
          <w:noProof/>
          <w:lang w:eastAsia="ru-RU"/>
        </w:rPr>
        <w:pict>
          <v:shape id="_x0000_s1063" type="#_x0000_t32" style="position:absolute;margin-left:132.45pt;margin-top:10.5pt;width:150pt;height:26.25pt;flip:x;z-index:2516761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4" type="#_x0000_t32" style="position:absolute;margin-left:172.2pt;margin-top:10.5pt;width:121.5pt;height:56.25pt;flip:x;z-index:25167513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5" type="#_x0000_t32" style="position:absolute;margin-left:42.45pt;margin-top:10.5pt;width:240pt;height:12pt;flip:x;z-index:251674112" o:connectortype="straight">
            <v:stroke endarrow="block"/>
          </v:shape>
        </w:pict>
      </w:r>
      <w:r>
        <w:t xml:space="preserve"> психологические тренинги</w:t>
      </w:r>
    </w:p>
    <w:p w:rsidR="009B2CAE" w:rsidRDefault="009B2CAE" w:rsidP="005B298F">
      <w:pPr>
        <w:spacing w:after="0"/>
      </w:pPr>
      <w:r>
        <w:rPr>
          <w:noProof/>
          <w:lang w:eastAsia="ru-RU"/>
        </w:rPr>
        <w:pict>
          <v:shape id="_x0000_s1066" type="#_x0000_t32" style="position:absolute;margin-left:377.7pt;margin-top:3.3pt;width:2.25pt;height:39pt;flip:x;z-index:251678208" o:connectortype="straight">
            <v:stroke endarrow="block"/>
          </v:shape>
        </w:pict>
      </w:r>
      <w:r>
        <w:t>беседа</w:t>
      </w:r>
    </w:p>
    <w:p w:rsidR="009B2CAE" w:rsidRDefault="009B2CAE" w:rsidP="005B298F">
      <w:pPr>
        <w:spacing w:after="0"/>
      </w:pPr>
      <w:r>
        <w:rPr>
          <w:noProof/>
          <w:lang w:eastAsia="ru-RU"/>
        </w:rPr>
        <w:pict>
          <v:shape id="_x0000_s1067" type="#_x0000_t32" style="position:absolute;margin-left:65.7pt;margin-top:14.85pt;width:252.75pt;height:45.75pt;flip:x;z-index:251677184" o:connectortype="straight">
            <v:stroke endarrow="block"/>
          </v:shape>
        </w:pict>
      </w:r>
      <w:r>
        <w:t>социометрические методы</w:t>
      </w:r>
    </w:p>
    <w:p w:rsidR="009B2CAE" w:rsidRDefault="009B2CAE" w:rsidP="005B298F">
      <w:pPr>
        <w:spacing w:after="0"/>
      </w:pPr>
      <w:r>
        <w:rPr>
          <w:noProof/>
          <w:lang w:eastAsia="ru-RU"/>
        </w:rPr>
        <w:pict>
          <v:shape id="_x0000_s1068" type="#_x0000_t71" style="position:absolute;margin-left:293.7pt;margin-top:7.65pt;width:126.75pt;height:138pt;z-index:251651584" fillcolor="#9bbb59" strokecolor="#f2f2f2" strokeweight="1pt">
            <v:fill color2="#4e6128" angle="-135" focusposition=".5,.5" focussize="" focus="100%" type="gradient"/>
            <v:shadow on="t" type="perspective" color="#d6e3bc" opacity=".5" origin=",.5" offset="0,0" matrix=",-56756f,,.5"/>
            <v:textbox style="mso-next-textbox:#_x0000_s1068">
              <w:txbxContent>
                <w:p w:rsidR="009B2CAE" w:rsidRDefault="009B2CAE" w:rsidP="005B298F">
                  <w:r>
                    <w:t>логопед</w:t>
                  </w:r>
                </w:p>
              </w:txbxContent>
            </v:textbox>
          </v:shape>
        </w:pict>
      </w:r>
      <w:r>
        <w:t>опросники;</w:t>
      </w:r>
    </w:p>
    <w:p w:rsidR="009B2CAE" w:rsidRDefault="009B2CAE" w:rsidP="005B298F">
      <w:pPr>
        <w:spacing w:after="0"/>
      </w:pPr>
      <w:r>
        <w:t>посещение мероприятий и занятий</w:t>
      </w:r>
    </w:p>
    <w:p w:rsidR="009B2CAE" w:rsidRDefault="009B2CAE" w:rsidP="005B298F">
      <w:r>
        <w:t>наблюдение</w:t>
      </w:r>
    </w:p>
    <w:p w:rsidR="009B2CAE" w:rsidRDefault="009B2CAE" w:rsidP="005B298F">
      <w:r>
        <w:t xml:space="preserve">                                                                                                        </w:t>
      </w:r>
    </w:p>
    <w:p w:rsidR="009B2CAE" w:rsidRDefault="009B2CAE" w:rsidP="005B298F">
      <w:r>
        <w:rPr>
          <w:noProof/>
          <w:lang w:eastAsia="ru-RU"/>
        </w:rPr>
        <w:pict>
          <v:shape id="_x0000_s1069" type="#_x0000_t71" style="position:absolute;margin-left:36pt;margin-top:10.35pt;width:133.5pt;height:147.9pt;z-index:251655680" fillcolor="#f79646" strokecolor="#f79646" strokeweight="10pt">
            <v:stroke linestyle="thinThin"/>
            <v:shadow color="#868686"/>
            <v:textbox style="mso-next-textbox:#_x0000_s1069">
              <w:txbxContent>
                <w:p w:rsidR="009B2CAE" w:rsidRDefault="009B2CAE" w:rsidP="005B298F">
                  <w:r>
                    <w:t>Другие дошкольные  учреждения</w:t>
                  </w:r>
                </w:p>
              </w:txbxContent>
            </v:textbox>
          </v:shape>
        </w:pict>
      </w:r>
    </w:p>
    <w:p w:rsidR="009B2CAE" w:rsidRDefault="009B2CAE" w:rsidP="005B298F"/>
    <w:p w:rsidR="009B2CAE" w:rsidRDefault="009B2CAE" w:rsidP="005B298F"/>
    <w:p w:rsidR="009B2CAE" w:rsidRDefault="009B2CAE" w:rsidP="005B298F">
      <w:r>
        <w:rPr>
          <w:noProof/>
          <w:lang w:eastAsia="ru-RU"/>
        </w:rPr>
        <w:pict>
          <v:shape id="_x0000_s1070" type="#_x0000_t32" style="position:absolute;margin-left:315pt;margin-top:15.05pt;width:14.25pt;height:85.5pt;z-index:251679232" o:connectortype="straight">
            <v:stroke startarrow="block" endarrow="block"/>
          </v:shape>
        </w:pict>
      </w:r>
    </w:p>
    <w:p w:rsidR="009B2CAE" w:rsidRDefault="009B2CAE" w:rsidP="005B298F"/>
    <w:p w:rsidR="009B2CAE" w:rsidRDefault="009B2CAE" w:rsidP="005B298F"/>
    <w:p w:rsidR="009B2CAE" w:rsidRDefault="009B2CAE" w:rsidP="005B298F">
      <w:pPr>
        <w:spacing w:after="0"/>
      </w:pPr>
      <w:r>
        <w:t xml:space="preserve">                                               </w:t>
      </w:r>
    </w:p>
    <w:p w:rsidR="009B2CAE" w:rsidRDefault="009B2CAE" w:rsidP="005B298F">
      <w:pPr>
        <w:spacing w:after="0"/>
      </w:pPr>
      <w:r>
        <w:rPr>
          <w:noProof/>
          <w:lang w:eastAsia="ru-RU"/>
        </w:rPr>
        <w:pict>
          <v:shape id="_x0000_s1071" type="#_x0000_t32" style="position:absolute;margin-left:87.45pt;margin-top:5.05pt;width:27.75pt;height:0;z-index:251681280" o:connectortype="straight">
            <v:stroke endarrow="block"/>
          </v:shape>
        </w:pict>
      </w:r>
      <w:r>
        <w:t xml:space="preserve">                                               обмен информацией и опытом</w:t>
      </w:r>
    </w:p>
    <w:p w:rsidR="009B2CAE" w:rsidRDefault="009B2CAE" w:rsidP="005B298F">
      <w:pPr>
        <w:spacing w:after="0"/>
      </w:pPr>
      <w:r>
        <w:t xml:space="preserve">                                                                                                                                                 Наблюдение    </w:t>
      </w:r>
    </w:p>
    <w:p w:rsidR="009B2CAE" w:rsidRDefault="009B2CAE" w:rsidP="005B298F">
      <w:pPr>
        <w:spacing w:after="0"/>
      </w:pPr>
      <w:r>
        <w:t xml:space="preserve">                                                                                                                                                 беседа</w:t>
      </w:r>
    </w:p>
    <w:p w:rsidR="009B2CAE" w:rsidRDefault="009B2CAE" w:rsidP="005B298F">
      <w:pPr>
        <w:spacing w:after="0"/>
      </w:pPr>
      <w:r>
        <w:t xml:space="preserve">                                                                                                                                                 анкетирование</w:t>
      </w:r>
    </w:p>
    <w:p w:rsidR="009B2CAE" w:rsidRDefault="009B2CAE" w:rsidP="005B298F">
      <w:r>
        <w:rPr>
          <w:noProof/>
          <w:lang w:eastAsia="ru-RU"/>
        </w:rPr>
        <w:pict>
          <v:shape id="_x0000_s1072" type="#_x0000_t32" style="position:absolute;margin-left:82.2pt;margin-top:9.3pt;width:50.25pt;height:19.5pt;z-index:25168230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3" type="#_x0000_t72" style="position:absolute;margin-left:318.45pt;margin-top:.6pt;width:147.75pt;height:90pt;z-index:251652608" fillcolor="#4bacc6" strokecolor="#f2f2f2" strokeweight="1pt">
            <v:fill color2="#205867" angle="-135" focus="100%" type="gradient"/>
            <v:shadow on="t" type="perspective" color="#b6dde8" opacity=".5" origin=",.5" offset="0,0" matrix=",-56756f,,.5"/>
            <v:textbox style="mso-next-textbox:#_x0000_s1073">
              <w:txbxContent>
                <w:p w:rsidR="009B2CAE" w:rsidRDefault="009B2CAE" w:rsidP="005B298F">
                  <w:r>
                    <w:t>медсестра</w:t>
                  </w:r>
                </w:p>
              </w:txbxContent>
            </v:textbox>
          </v:shape>
        </w:pict>
      </w:r>
      <w:r>
        <w:t xml:space="preserve">                                                                                                                                                  консультирование   </w:t>
      </w:r>
    </w:p>
    <w:p w:rsidR="009B2CAE" w:rsidRDefault="009B2CAE" w:rsidP="005B298F">
      <w:r>
        <w:rPr>
          <w:noProof/>
          <w:lang w:eastAsia="ru-RU"/>
        </w:rPr>
        <w:pict>
          <v:shape id="_x0000_s1074" type="#_x0000_t32" style="position:absolute;margin-left:87.45pt;margin-top:23.3pt;width:66pt;height:12.75pt;z-index:251680256" o:connectortype="straight">
            <v:stroke endarrow="block"/>
          </v:shape>
        </w:pict>
      </w:r>
      <w:r>
        <w:t xml:space="preserve">                                                       посещение занятий            </w:t>
      </w:r>
    </w:p>
    <w:p w:rsidR="009B2CAE" w:rsidRDefault="009B2CAE" w:rsidP="005B298F">
      <w:r>
        <w:t xml:space="preserve">                                                               беседа                                                 </w:t>
      </w:r>
    </w:p>
    <w:p w:rsidR="009B2CAE" w:rsidRDefault="009B2CAE" w:rsidP="005B298F">
      <w:pPr>
        <w:pStyle w:val="FR1"/>
        <w:rPr>
          <w:rFonts w:ascii="Calibri" w:hAnsi="Calibri"/>
          <w:b/>
          <w:sz w:val="32"/>
          <w:szCs w:val="32"/>
        </w:rPr>
      </w:pPr>
    </w:p>
    <w:p w:rsidR="009B2CAE" w:rsidRDefault="009B2CAE" w:rsidP="005B298F">
      <w:pPr>
        <w:pStyle w:val="FR1"/>
        <w:rPr>
          <w:rFonts w:ascii="Calibri" w:hAnsi="Calibri"/>
          <w:b/>
          <w:sz w:val="32"/>
          <w:szCs w:val="32"/>
        </w:rPr>
      </w:pPr>
    </w:p>
    <w:p w:rsidR="009B2CAE" w:rsidRDefault="009B2CAE" w:rsidP="005B298F">
      <w:pPr>
        <w:pStyle w:val="FR1"/>
        <w:rPr>
          <w:rFonts w:ascii="Calibri" w:hAnsi="Calibri"/>
          <w:b/>
          <w:sz w:val="32"/>
          <w:szCs w:val="32"/>
        </w:rPr>
      </w:pPr>
    </w:p>
    <w:p w:rsidR="009B2CAE" w:rsidRDefault="009B2CAE" w:rsidP="005B298F">
      <w:pPr>
        <w:pStyle w:val="FR1"/>
        <w:rPr>
          <w:rFonts w:ascii="Calibri" w:hAnsi="Calibri"/>
          <w:b/>
          <w:sz w:val="32"/>
          <w:szCs w:val="32"/>
        </w:rPr>
      </w:pPr>
    </w:p>
    <w:p w:rsidR="009B2CAE" w:rsidRDefault="009B2CAE" w:rsidP="006216EE">
      <w:pPr>
        <w:jc w:val="center"/>
        <w:rPr>
          <w:b/>
          <w:sz w:val="28"/>
          <w:szCs w:val="28"/>
        </w:rPr>
      </w:pPr>
    </w:p>
    <w:p w:rsidR="009B2CAE" w:rsidRDefault="009B2CAE" w:rsidP="006216EE">
      <w:pPr>
        <w:jc w:val="center"/>
        <w:rPr>
          <w:b/>
          <w:sz w:val="28"/>
          <w:szCs w:val="28"/>
        </w:rPr>
      </w:pPr>
    </w:p>
    <w:p w:rsidR="009B2CAE" w:rsidRDefault="009B2CAE" w:rsidP="006216EE">
      <w:pPr>
        <w:jc w:val="center"/>
        <w:rPr>
          <w:b/>
          <w:sz w:val="28"/>
          <w:szCs w:val="28"/>
        </w:rPr>
      </w:pPr>
    </w:p>
    <w:p w:rsidR="009B2CAE" w:rsidRDefault="009B2CAE" w:rsidP="00A766C1">
      <w:pPr>
        <w:spacing w:after="0"/>
        <w:jc w:val="center"/>
        <w:rPr>
          <w:b/>
          <w:i/>
          <w:sz w:val="48"/>
          <w:szCs w:val="24"/>
        </w:rPr>
      </w:pPr>
    </w:p>
    <w:p w:rsidR="009B2CAE" w:rsidRDefault="009B2CAE" w:rsidP="00A766C1">
      <w:pPr>
        <w:spacing w:after="0"/>
        <w:jc w:val="center"/>
        <w:rPr>
          <w:b/>
          <w:i/>
          <w:sz w:val="48"/>
          <w:szCs w:val="24"/>
        </w:rPr>
      </w:pPr>
    </w:p>
    <w:p w:rsidR="009B2CAE" w:rsidRDefault="009B2CAE" w:rsidP="006216EE">
      <w:pPr>
        <w:spacing w:after="0"/>
        <w:rPr>
          <w:b/>
          <w:i/>
          <w:sz w:val="48"/>
          <w:szCs w:val="24"/>
        </w:rPr>
      </w:pPr>
    </w:p>
    <w:p w:rsidR="009B2CAE" w:rsidRDefault="009B2CAE" w:rsidP="00A766C1">
      <w:pPr>
        <w:spacing w:after="0"/>
        <w:jc w:val="center"/>
        <w:rPr>
          <w:b/>
          <w:i/>
          <w:sz w:val="48"/>
          <w:szCs w:val="24"/>
        </w:rPr>
      </w:pPr>
    </w:p>
    <w:p w:rsidR="009B2CAE" w:rsidRDefault="009B2CAE" w:rsidP="00A766C1">
      <w:pPr>
        <w:spacing w:after="0"/>
        <w:jc w:val="center"/>
        <w:rPr>
          <w:b/>
          <w:i/>
          <w:sz w:val="48"/>
          <w:szCs w:val="24"/>
        </w:rPr>
      </w:pPr>
    </w:p>
    <w:p w:rsidR="009B2CAE" w:rsidRDefault="009B2CAE" w:rsidP="00A766C1">
      <w:pPr>
        <w:spacing w:after="0"/>
        <w:jc w:val="center"/>
        <w:rPr>
          <w:b/>
          <w:i/>
          <w:sz w:val="48"/>
          <w:szCs w:val="24"/>
        </w:rPr>
      </w:pPr>
    </w:p>
    <w:p w:rsidR="009B2CAE" w:rsidRDefault="009B2CAE" w:rsidP="00A766C1">
      <w:pPr>
        <w:spacing w:after="0"/>
        <w:jc w:val="center"/>
        <w:rPr>
          <w:b/>
          <w:i/>
          <w:sz w:val="48"/>
          <w:szCs w:val="24"/>
        </w:rPr>
      </w:pPr>
    </w:p>
    <w:p w:rsidR="009B2CAE" w:rsidRDefault="009B2CAE" w:rsidP="00A766C1">
      <w:pPr>
        <w:spacing w:after="0"/>
        <w:jc w:val="center"/>
        <w:rPr>
          <w:b/>
          <w:i/>
          <w:sz w:val="48"/>
          <w:szCs w:val="24"/>
        </w:rPr>
      </w:pPr>
    </w:p>
    <w:p w:rsidR="009B2CAE" w:rsidRDefault="009B2CAE" w:rsidP="00A766C1">
      <w:pPr>
        <w:spacing w:after="0"/>
        <w:jc w:val="center"/>
        <w:rPr>
          <w:b/>
          <w:i/>
          <w:sz w:val="48"/>
          <w:szCs w:val="24"/>
        </w:rPr>
      </w:pPr>
    </w:p>
    <w:p w:rsidR="009B2CAE" w:rsidRDefault="009B2CAE" w:rsidP="00A766C1">
      <w:pPr>
        <w:spacing w:after="0"/>
        <w:jc w:val="center"/>
        <w:rPr>
          <w:b/>
          <w:i/>
          <w:sz w:val="48"/>
          <w:szCs w:val="24"/>
        </w:rPr>
      </w:pPr>
    </w:p>
    <w:p w:rsidR="009B2CAE" w:rsidRDefault="009B2CAE" w:rsidP="00A766C1">
      <w:pPr>
        <w:spacing w:after="0"/>
        <w:jc w:val="center"/>
        <w:rPr>
          <w:b/>
          <w:i/>
          <w:sz w:val="48"/>
          <w:szCs w:val="24"/>
        </w:rPr>
      </w:pPr>
    </w:p>
    <w:p w:rsidR="009B2CAE" w:rsidRDefault="009B2CAE" w:rsidP="00A766C1">
      <w:pPr>
        <w:spacing w:after="0"/>
        <w:jc w:val="center"/>
        <w:rPr>
          <w:b/>
          <w:i/>
          <w:sz w:val="48"/>
          <w:szCs w:val="24"/>
        </w:rPr>
      </w:pPr>
    </w:p>
    <w:sectPr w:rsidR="009B2CAE" w:rsidSect="00620496">
      <w:pgSz w:w="11906" w:h="16838"/>
      <w:pgMar w:top="1134" w:right="850" w:bottom="1134" w:left="1701" w:header="708" w:footer="708" w:gutter="0"/>
      <w:pgBorders w:offsetFrom="page">
        <w:top w:val="eclipsingSquares1" w:sz="24" w:space="24" w:color="008000"/>
        <w:left w:val="eclipsingSquares1" w:sz="24" w:space="24" w:color="008000"/>
        <w:bottom w:val="eclipsingSquares1" w:sz="24" w:space="24" w:color="008000"/>
        <w:right w:val="eclipsingSquares1" w:sz="24" w:space="24" w:color="008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523E2"/>
    <w:multiLevelType w:val="hybridMultilevel"/>
    <w:tmpl w:val="5F34A9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D8E786A"/>
    <w:multiLevelType w:val="hybridMultilevel"/>
    <w:tmpl w:val="8FF07F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3918B5"/>
    <w:multiLevelType w:val="hybridMultilevel"/>
    <w:tmpl w:val="8460D3A0"/>
    <w:lvl w:ilvl="0" w:tplc="A0B4CC5C">
      <w:start w:val="1"/>
      <w:numFmt w:val="decimal"/>
      <w:lvlText w:val="%1."/>
      <w:lvlJc w:val="left"/>
      <w:pPr>
        <w:ind w:left="21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3">
    <w:nsid w:val="47944B33"/>
    <w:multiLevelType w:val="hybridMultilevel"/>
    <w:tmpl w:val="06AC7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90E5ED1"/>
    <w:multiLevelType w:val="hybridMultilevel"/>
    <w:tmpl w:val="A0D221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B7A458F"/>
    <w:multiLevelType w:val="hybridMultilevel"/>
    <w:tmpl w:val="5F34A9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0E262C3"/>
    <w:multiLevelType w:val="hybridMultilevel"/>
    <w:tmpl w:val="CBDC3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FC5BBC"/>
    <w:multiLevelType w:val="hybridMultilevel"/>
    <w:tmpl w:val="06AC7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66C1"/>
    <w:rsid w:val="000505A6"/>
    <w:rsid w:val="0008792C"/>
    <w:rsid w:val="000C275D"/>
    <w:rsid w:val="000D46E3"/>
    <w:rsid w:val="000F3B4D"/>
    <w:rsid w:val="001D1719"/>
    <w:rsid w:val="001E0408"/>
    <w:rsid w:val="00217BEF"/>
    <w:rsid w:val="002F6727"/>
    <w:rsid w:val="003956F1"/>
    <w:rsid w:val="003B7007"/>
    <w:rsid w:val="003F59C4"/>
    <w:rsid w:val="004A3219"/>
    <w:rsid w:val="004D1C47"/>
    <w:rsid w:val="004D6C7E"/>
    <w:rsid w:val="005019F4"/>
    <w:rsid w:val="005347D3"/>
    <w:rsid w:val="00534D9E"/>
    <w:rsid w:val="00541FE0"/>
    <w:rsid w:val="005B298F"/>
    <w:rsid w:val="00620496"/>
    <w:rsid w:val="006216EE"/>
    <w:rsid w:val="0067032F"/>
    <w:rsid w:val="006840E0"/>
    <w:rsid w:val="007018D4"/>
    <w:rsid w:val="00707451"/>
    <w:rsid w:val="00804902"/>
    <w:rsid w:val="00814786"/>
    <w:rsid w:val="00850343"/>
    <w:rsid w:val="00864375"/>
    <w:rsid w:val="008A7DA5"/>
    <w:rsid w:val="008E5F76"/>
    <w:rsid w:val="00901522"/>
    <w:rsid w:val="0093653F"/>
    <w:rsid w:val="00974020"/>
    <w:rsid w:val="00983DF6"/>
    <w:rsid w:val="009A0CA8"/>
    <w:rsid w:val="009B2CAE"/>
    <w:rsid w:val="009C7EEE"/>
    <w:rsid w:val="00A54355"/>
    <w:rsid w:val="00A766C1"/>
    <w:rsid w:val="00B61600"/>
    <w:rsid w:val="00BD5865"/>
    <w:rsid w:val="00C01EE0"/>
    <w:rsid w:val="00C56195"/>
    <w:rsid w:val="00DF3E02"/>
    <w:rsid w:val="00E60E0F"/>
    <w:rsid w:val="00E63A56"/>
    <w:rsid w:val="00EB19CB"/>
    <w:rsid w:val="00EE524E"/>
    <w:rsid w:val="00F468E9"/>
    <w:rsid w:val="00F5145C"/>
    <w:rsid w:val="00FC22E5"/>
    <w:rsid w:val="00FD7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6C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Мой"/>
    <w:basedOn w:val="Normal"/>
    <w:uiPriority w:val="99"/>
    <w:rsid w:val="00850343"/>
    <w:pPr>
      <w:jc w:val="both"/>
    </w:pPr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99"/>
    <w:qFormat/>
    <w:rsid w:val="00A766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0C2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C275D"/>
    <w:rPr>
      <w:rFonts w:ascii="Tahoma" w:hAnsi="Tahoma" w:cs="Tahoma"/>
      <w:sz w:val="16"/>
      <w:szCs w:val="16"/>
    </w:rPr>
  </w:style>
  <w:style w:type="paragraph" w:customStyle="1" w:styleId="FR1">
    <w:name w:val="FR1"/>
    <w:uiPriority w:val="99"/>
    <w:rsid w:val="005B298F"/>
    <w:pPr>
      <w:widowControl w:val="0"/>
      <w:autoSpaceDE w:val="0"/>
      <w:autoSpaceDN w:val="0"/>
      <w:adjustRightInd w:val="0"/>
      <w:jc w:val="center"/>
    </w:pPr>
    <w:rPr>
      <w:rFonts w:ascii="Arial" w:eastAsia="Times New Roman" w:hAnsi="Arial" w:cs="Arial"/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</TotalTime>
  <Pages>3</Pages>
  <Words>434</Words>
  <Characters>2479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Пользователь Windows</cp:lastModifiedBy>
  <cp:revision>10</cp:revision>
  <dcterms:created xsi:type="dcterms:W3CDTF">2014-01-10T13:39:00Z</dcterms:created>
  <dcterms:modified xsi:type="dcterms:W3CDTF">2015-01-18T06:07:00Z</dcterms:modified>
</cp:coreProperties>
</file>