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FFFF"/>
  <w:body>
    <w:p w:rsidR="004979FE" w:rsidRDefault="004979FE" w:rsidP="00C44737">
      <w:pPr>
        <w:pStyle w:val="c4"/>
        <w:spacing w:before="0" w:beforeAutospacing="0" w:after="0" w:afterAutospacing="0" w:line="270" w:lineRule="atLeast"/>
        <w:jc w:val="center"/>
        <w:rPr>
          <w:b/>
          <w:bCs/>
          <w:color w:val="C00000"/>
          <w:sz w:val="28"/>
          <w:szCs w:val="28"/>
        </w:rPr>
      </w:pPr>
    </w:p>
    <w:p w:rsidR="004979FE" w:rsidRDefault="004979FE" w:rsidP="00C44737">
      <w:pPr>
        <w:pStyle w:val="c4"/>
        <w:spacing w:before="0" w:beforeAutospacing="0" w:after="0" w:afterAutospacing="0" w:line="270" w:lineRule="atLeast"/>
        <w:jc w:val="center"/>
        <w:rPr>
          <w:b/>
          <w:bCs/>
          <w:color w:val="C00000"/>
          <w:sz w:val="28"/>
          <w:szCs w:val="28"/>
        </w:rPr>
      </w:pPr>
    </w:p>
    <w:p w:rsidR="004979FE" w:rsidRDefault="004979FE" w:rsidP="00C44737">
      <w:pPr>
        <w:pStyle w:val="c4"/>
        <w:spacing w:before="0" w:beforeAutospacing="0" w:after="0" w:afterAutospacing="0" w:line="270" w:lineRule="atLeast"/>
        <w:jc w:val="center"/>
        <w:rPr>
          <w:b/>
          <w:bCs/>
          <w:color w:val="C00000"/>
          <w:sz w:val="28"/>
          <w:szCs w:val="28"/>
        </w:rPr>
      </w:pPr>
    </w:p>
    <w:p w:rsidR="004979FE" w:rsidRDefault="004979FE" w:rsidP="00C44737">
      <w:pPr>
        <w:pStyle w:val="c4"/>
        <w:spacing w:before="0" w:beforeAutospacing="0" w:after="0" w:afterAutospacing="0" w:line="270" w:lineRule="atLeast"/>
        <w:jc w:val="center"/>
        <w:rPr>
          <w:b/>
          <w:bCs/>
          <w:color w:val="C00000"/>
          <w:sz w:val="28"/>
          <w:szCs w:val="28"/>
        </w:rPr>
      </w:pPr>
    </w:p>
    <w:p w:rsidR="004979FE" w:rsidRPr="00262A87" w:rsidRDefault="004979FE" w:rsidP="00262A87">
      <w:pPr>
        <w:pStyle w:val="c4"/>
        <w:spacing w:before="0" w:beforeAutospacing="0" w:after="0" w:afterAutospacing="0" w:line="270" w:lineRule="atLeast"/>
        <w:jc w:val="center"/>
        <w:rPr>
          <w:b/>
          <w:bCs/>
          <w:color w:val="C00000"/>
          <w:sz w:val="96"/>
          <w:szCs w:val="96"/>
        </w:rPr>
      </w:pPr>
      <w:r w:rsidRPr="00262A87">
        <w:rPr>
          <w:b/>
          <w:bCs/>
          <w:color w:val="C00000"/>
          <w:sz w:val="96"/>
          <w:szCs w:val="96"/>
        </w:rPr>
        <w:t xml:space="preserve">Коррекционно – развивающее занятие с детьми </w:t>
      </w:r>
    </w:p>
    <w:p w:rsidR="004979FE" w:rsidRPr="00262A87" w:rsidRDefault="004979FE" w:rsidP="00262A87">
      <w:pPr>
        <w:pStyle w:val="c4"/>
        <w:spacing w:before="0" w:beforeAutospacing="0" w:after="0" w:afterAutospacing="0" w:line="270" w:lineRule="atLeast"/>
        <w:jc w:val="center"/>
        <w:rPr>
          <w:b/>
          <w:bCs/>
          <w:color w:val="C00000"/>
          <w:sz w:val="96"/>
          <w:szCs w:val="96"/>
        </w:rPr>
      </w:pPr>
      <w:r w:rsidRPr="00262A87">
        <w:rPr>
          <w:b/>
          <w:bCs/>
          <w:color w:val="C00000"/>
          <w:sz w:val="96"/>
          <w:szCs w:val="96"/>
        </w:rPr>
        <w:t>5-7 лет</w:t>
      </w:r>
    </w:p>
    <w:p w:rsidR="004979FE" w:rsidRDefault="004979FE" w:rsidP="00262A87">
      <w:pPr>
        <w:pStyle w:val="c4"/>
        <w:spacing w:before="0" w:beforeAutospacing="0" w:after="0" w:afterAutospacing="0" w:line="270" w:lineRule="atLeast"/>
        <w:rPr>
          <w:b/>
          <w:bCs/>
          <w:color w:val="C00000"/>
          <w:sz w:val="28"/>
          <w:szCs w:val="28"/>
        </w:rPr>
      </w:pPr>
    </w:p>
    <w:p w:rsidR="004979FE" w:rsidRDefault="004979FE" w:rsidP="00C44737">
      <w:pPr>
        <w:pStyle w:val="c4"/>
        <w:spacing w:before="0" w:beforeAutospacing="0" w:after="0" w:afterAutospacing="0" w:line="270" w:lineRule="atLeast"/>
        <w:jc w:val="center"/>
        <w:rPr>
          <w:b/>
          <w:bCs/>
          <w:color w:val="C00000"/>
          <w:sz w:val="28"/>
          <w:szCs w:val="28"/>
        </w:rPr>
      </w:pPr>
    </w:p>
    <w:p w:rsidR="004979FE" w:rsidRDefault="004979FE" w:rsidP="00C44737">
      <w:pPr>
        <w:pStyle w:val="c4"/>
        <w:spacing w:before="0" w:beforeAutospacing="0" w:after="0" w:afterAutospacing="0" w:line="270" w:lineRule="atLeast"/>
        <w:jc w:val="center"/>
        <w:rPr>
          <w:b/>
          <w:bCs/>
          <w:color w:val="C00000"/>
          <w:sz w:val="28"/>
          <w:szCs w:val="28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371.25pt;height:247.5pt">
            <v:imagedata r:id="rId4" r:href="rId5"/>
          </v:shape>
        </w:pict>
      </w:r>
    </w:p>
    <w:p w:rsidR="004979FE" w:rsidRDefault="004979FE" w:rsidP="00C44737">
      <w:pPr>
        <w:pStyle w:val="c4"/>
        <w:spacing w:before="0" w:beforeAutospacing="0" w:after="0" w:afterAutospacing="0" w:line="270" w:lineRule="atLeast"/>
        <w:jc w:val="center"/>
        <w:rPr>
          <w:b/>
          <w:bCs/>
          <w:color w:val="C00000"/>
          <w:sz w:val="28"/>
          <w:szCs w:val="28"/>
        </w:rPr>
      </w:pPr>
    </w:p>
    <w:p w:rsidR="004979FE" w:rsidRDefault="004979FE" w:rsidP="00C44737">
      <w:pPr>
        <w:pStyle w:val="c4"/>
        <w:spacing w:before="0" w:beforeAutospacing="0" w:after="0" w:afterAutospacing="0" w:line="270" w:lineRule="atLeast"/>
        <w:jc w:val="center"/>
        <w:rPr>
          <w:b/>
          <w:bCs/>
          <w:color w:val="C00000"/>
          <w:sz w:val="28"/>
          <w:szCs w:val="28"/>
        </w:rPr>
      </w:pPr>
    </w:p>
    <w:p w:rsidR="004979FE" w:rsidRDefault="004979FE" w:rsidP="00C44737">
      <w:pPr>
        <w:pStyle w:val="c4"/>
        <w:spacing w:before="0" w:beforeAutospacing="0" w:after="0" w:afterAutospacing="0" w:line="270" w:lineRule="atLeast"/>
        <w:jc w:val="center"/>
        <w:rPr>
          <w:b/>
          <w:bCs/>
          <w:color w:val="C00000"/>
          <w:sz w:val="28"/>
          <w:szCs w:val="28"/>
        </w:rPr>
      </w:pPr>
    </w:p>
    <w:p w:rsidR="004979FE" w:rsidRDefault="004979FE" w:rsidP="00262A87">
      <w:pPr>
        <w:pStyle w:val="c4"/>
        <w:spacing w:before="0" w:beforeAutospacing="0" w:after="0" w:afterAutospacing="0" w:line="270" w:lineRule="atLeast"/>
        <w:rPr>
          <w:b/>
          <w:bCs/>
          <w:color w:val="C00000"/>
          <w:sz w:val="28"/>
          <w:szCs w:val="28"/>
        </w:rPr>
      </w:pPr>
    </w:p>
    <w:p w:rsidR="004979FE" w:rsidRDefault="004979FE" w:rsidP="00C44737">
      <w:pPr>
        <w:pStyle w:val="c4"/>
        <w:spacing w:before="0" w:beforeAutospacing="0" w:after="0" w:afterAutospacing="0" w:line="270" w:lineRule="atLeast"/>
        <w:jc w:val="center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Подготовила и провела  на конкурсе педагогов – психологов </w:t>
      </w:r>
    </w:p>
    <w:p w:rsidR="004979FE" w:rsidRDefault="004979FE" w:rsidP="00C44737">
      <w:pPr>
        <w:pStyle w:val="c4"/>
        <w:spacing w:before="0" w:beforeAutospacing="0" w:after="0" w:afterAutospacing="0" w:line="270" w:lineRule="atLeast"/>
        <w:jc w:val="center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>Радченко А.А.</w:t>
      </w:r>
    </w:p>
    <w:p w:rsidR="004979FE" w:rsidRDefault="004979FE" w:rsidP="00C44737">
      <w:pPr>
        <w:pStyle w:val="c4"/>
        <w:spacing w:before="0" w:beforeAutospacing="0" w:after="0" w:afterAutospacing="0" w:line="270" w:lineRule="atLeast"/>
        <w:jc w:val="center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>2014год</w:t>
      </w:r>
    </w:p>
    <w:p w:rsidR="004979FE" w:rsidRDefault="004979FE" w:rsidP="00C44737">
      <w:pPr>
        <w:pStyle w:val="c4"/>
        <w:spacing w:before="0" w:beforeAutospacing="0" w:after="0" w:afterAutospacing="0" w:line="270" w:lineRule="atLeast"/>
        <w:jc w:val="center"/>
        <w:rPr>
          <w:b/>
          <w:bCs/>
          <w:color w:val="C00000"/>
          <w:sz w:val="28"/>
          <w:szCs w:val="28"/>
        </w:rPr>
      </w:pPr>
    </w:p>
    <w:p w:rsidR="004979FE" w:rsidRDefault="004979FE" w:rsidP="00C44737">
      <w:pPr>
        <w:pStyle w:val="c4"/>
        <w:spacing w:before="0" w:beforeAutospacing="0" w:after="0" w:afterAutospacing="0" w:line="270" w:lineRule="atLeast"/>
        <w:jc w:val="center"/>
        <w:rPr>
          <w:b/>
          <w:bCs/>
          <w:color w:val="C00000"/>
          <w:sz w:val="28"/>
          <w:szCs w:val="28"/>
        </w:rPr>
      </w:pPr>
    </w:p>
    <w:p w:rsidR="004979FE" w:rsidRDefault="004979FE" w:rsidP="00262A87">
      <w:pPr>
        <w:pStyle w:val="c4"/>
        <w:spacing w:before="0" w:beforeAutospacing="0" w:after="0" w:afterAutospacing="0" w:line="270" w:lineRule="atLeast"/>
        <w:rPr>
          <w:b/>
          <w:bCs/>
          <w:color w:val="C00000"/>
          <w:sz w:val="28"/>
          <w:szCs w:val="28"/>
        </w:rPr>
      </w:pPr>
    </w:p>
    <w:p w:rsidR="004979FE" w:rsidRDefault="004979FE" w:rsidP="00C44737">
      <w:pPr>
        <w:pStyle w:val="c4"/>
        <w:spacing w:before="0" w:beforeAutospacing="0" w:after="0" w:afterAutospacing="0" w:line="270" w:lineRule="atLeast"/>
        <w:jc w:val="center"/>
        <w:rPr>
          <w:b/>
          <w:bCs/>
          <w:color w:val="C00000"/>
          <w:sz w:val="28"/>
          <w:szCs w:val="28"/>
        </w:rPr>
      </w:pPr>
    </w:p>
    <w:p w:rsidR="004979FE" w:rsidRPr="00C44737" w:rsidRDefault="004979FE" w:rsidP="00C44737">
      <w:pPr>
        <w:pStyle w:val="c4"/>
        <w:spacing w:before="0" w:beforeAutospacing="0" w:after="0" w:afterAutospacing="0" w:line="270" w:lineRule="atLeast"/>
        <w:jc w:val="center"/>
        <w:rPr>
          <w:b/>
          <w:bCs/>
          <w:color w:val="C00000"/>
          <w:sz w:val="28"/>
          <w:szCs w:val="28"/>
        </w:rPr>
      </w:pPr>
      <w:r w:rsidRPr="00C44737">
        <w:rPr>
          <w:b/>
          <w:bCs/>
          <w:color w:val="C00000"/>
          <w:sz w:val="28"/>
          <w:szCs w:val="28"/>
        </w:rPr>
        <w:t xml:space="preserve">Коррекционно – развивающее занятие с детьми </w:t>
      </w:r>
    </w:p>
    <w:p w:rsidR="004979FE" w:rsidRPr="00C44737" w:rsidRDefault="004979FE" w:rsidP="00C44737">
      <w:pPr>
        <w:pStyle w:val="c4"/>
        <w:spacing w:before="0" w:beforeAutospacing="0" w:after="0" w:afterAutospacing="0" w:line="270" w:lineRule="atLeast"/>
        <w:jc w:val="center"/>
        <w:rPr>
          <w:b/>
          <w:bCs/>
          <w:color w:val="C00000"/>
          <w:sz w:val="28"/>
          <w:szCs w:val="28"/>
        </w:rPr>
      </w:pPr>
      <w:r w:rsidRPr="00C44737">
        <w:rPr>
          <w:b/>
          <w:bCs/>
          <w:color w:val="C00000"/>
          <w:sz w:val="28"/>
          <w:szCs w:val="28"/>
        </w:rPr>
        <w:t>5-7 лет</w:t>
      </w:r>
    </w:p>
    <w:p w:rsidR="004979FE" w:rsidRPr="00C44737" w:rsidRDefault="004979FE" w:rsidP="00C44737">
      <w:pPr>
        <w:pStyle w:val="c4"/>
        <w:spacing w:before="0" w:beforeAutospacing="0" w:after="0" w:afterAutospacing="0" w:line="270" w:lineRule="atLeast"/>
        <w:rPr>
          <w:b/>
          <w:bCs/>
          <w:color w:val="FF0000"/>
          <w:sz w:val="36"/>
          <w:szCs w:val="28"/>
        </w:rPr>
      </w:pPr>
      <w:r w:rsidRPr="00C44737">
        <w:rPr>
          <w:b/>
          <w:bCs/>
          <w:sz w:val="36"/>
          <w:szCs w:val="28"/>
        </w:rPr>
        <w:t>Слайд № 1</w:t>
      </w:r>
      <w:r w:rsidRPr="00C44737">
        <w:rPr>
          <w:b/>
          <w:bCs/>
          <w:color w:val="FF0000"/>
          <w:sz w:val="36"/>
          <w:szCs w:val="28"/>
        </w:rPr>
        <w:t xml:space="preserve">              Тема: «Игрушки»</w:t>
      </w:r>
    </w:p>
    <w:p w:rsidR="004979FE" w:rsidRPr="007D6DF7" w:rsidRDefault="004979FE" w:rsidP="00C44737">
      <w:pPr>
        <w:pStyle w:val="c4"/>
        <w:spacing w:before="0" w:beforeAutospacing="0" w:after="0" w:afterAutospacing="0" w:line="270" w:lineRule="atLeast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Цель: </w:t>
      </w:r>
      <w:r w:rsidRPr="007D6DF7">
        <w:rPr>
          <w:bCs/>
          <w:sz w:val="28"/>
          <w:szCs w:val="28"/>
        </w:rPr>
        <w:t>Развитие познавательных процессов: внимание, логическое мышление, память, сенсорное восприятие.</w:t>
      </w:r>
    </w:p>
    <w:p w:rsidR="004979FE" w:rsidRPr="007D6DF7" w:rsidRDefault="004979FE" w:rsidP="00C44737">
      <w:pPr>
        <w:pStyle w:val="c4"/>
        <w:spacing w:before="0" w:beforeAutospacing="0" w:after="0" w:afterAutospacing="0" w:line="270" w:lineRule="atLeast"/>
        <w:ind w:left="360"/>
        <w:rPr>
          <w:bCs/>
          <w:sz w:val="28"/>
          <w:szCs w:val="28"/>
        </w:rPr>
      </w:pPr>
      <w:r w:rsidRPr="007D6DF7">
        <w:rPr>
          <w:bCs/>
          <w:sz w:val="28"/>
          <w:szCs w:val="28"/>
        </w:rPr>
        <w:t>- развитие речевой активности детей;</w:t>
      </w:r>
    </w:p>
    <w:p w:rsidR="004979FE" w:rsidRPr="007D6DF7" w:rsidRDefault="004979FE" w:rsidP="00C44737">
      <w:pPr>
        <w:pStyle w:val="c4"/>
        <w:spacing w:before="0" w:beforeAutospacing="0" w:after="0" w:afterAutospacing="0" w:line="270" w:lineRule="atLeast"/>
        <w:ind w:left="360"/>
        <w:rPr>
          <w:bCs/>
          <w:sz w:val="28"/>
          <w:szCs w:val="28"/>
        </w:rPr>
      </w:pPr>
      <w:r w:rsidRPr="007D6DF7">
        <w:rPr>
          <w:bCs/>
          <w:sz w:val="28"/>
          <w:szCs w:val="28"/>
        </w:rPr>
        <w:t>- пространственная ориентация;</w:t>
      </w:r>
    </w:p>
    <w:p w:rsidR="004979FE" w:rsidRPr="007D6DF7" w:rsidRDefault="004979FE" w:rsidP="00C44737">
      <w:pPr>
        <w:pStyle w:val="c4"/>
        <w:spacing w:before="0" w:beforeAutospacing="0" w:after="0" w:afterAutospacing="0" w:line="270" w:lineRule="atLeast"/>
        <w:ind w:left="360"/>
        <w:rPr>
          <w:bCs/>
          <w:sz w:val="28"/>
          <w:szCs w:val="28"/>
        </w:rPr>
      </w:pPr>
      <w:r w:rsidRPr="007D6DF7">
        <w:rPr>
          <w:bCs/>
          <w:sz w:val="28"/>
          <w:szCs w:val="28"/>
        </w:rPr>
        <w:t>- развитие мелкой моторики.</w:t>
      </w:r>
    </w:p>
    <w:p w:rsidR="004979FE" w:rsidRDefault="004979FE" w:rsidP="00C44737">
      <w:pPr>
        <w:pStyle w:val="c4"/>
        <w:spacing w:before="0" w:beforeAutospacing="0" w:after="0" w:afterAutospacing="0" w:line="270" w:lineRule="atLeast"/>
        <w:ind w:left="36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Оборудование: картинки , раздаточный материал, карандаши (фломастеры).</w:t>
      </w:r>
    </w:p>
    <w:p w:rsidR="004979FE" w:rsidRDefault="004979FE" w:rsidP="00C44737">
      <w:pPr>
        <w:pStyle w:val="c4"/>
        <w:spacing w:before="0" w:beforeAutospacing="0" w:after="0" w:afterAutospacing="0" w:line="270" w:lineRule="atLeas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Количество детей: 6 </w:t>
      </w:r>
    </w:p>
    <w:p w:rsidR="004979FE" w:rsidRPr="004B25E6" w:rsidRDefault="004979FE" w:rsidP="00C44737">
      <w:pPr>
        <w:pStyle w:val="c4"/>
        <w:spacing w:before="0" w:beforeAutospacing="0" w:after="0" w:afterAutospacing="0" w:line="270" w:lineRule="atLeast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Педагог – психолог: </w:t>
      </w:r>
      <w:r w:rsidRPr="004B25E6">
        <w:rPr>
          <w:bCs/>
          <w:sz w:val="28"/>
          <w:szCs w:val="28"/>
        </w:rPr>
        <w:t>Здравствуйте ребята! Сегодня мы с вами проведем необычное путешествие в страну игрушек.</w:t>
      </w:r>
      <w:r>
        <w:rPr>
          <w:bCs/>
          <w:sz w:val="28"/>
          <w:szCs w:val="28"/>
        </w:rPr>
        <w:t xml:space="preserve"> Какое у вас сегодня настроение?</w:t>
      </w:r>
    </w:p>
    <w:p w:rsidR="004979FE" w:rsidRPr="00CF78E7" w:rsidRDefault="004979FE" w:rsidP="00C44737">
      <w:pPr>
        <w:pStyle w:val="c4"/>
        <w:spacing w:before="0" w:beforeAutospacing="0" w:after="0" w:afterAutospacing="0" w:line="270" w:lineRule="atLeast"/>
        <w:jc w:val="center"/>
        <w:rPr>
          <w:bCs/>
          <w:i/>
          <w:sz w:val="28"/>
          <w:szCs w:val="28"/>
        </w:rPr>
      </w:pPr>
      <w:r w:rsidRPr="00CF78E7">
        <w:rPr>
          <w:bCs/>
          <w:i/>
          <w:sz w:val="28"/>
          <w:szCs w:val="28"/>
        </w:rPr>
        <w:t>Но для того чтобы нам начать это безумно интересное путешествие мы по работаем с нашими пальчиками</w:t>
      </w:r>
      <w:r>
        <w:rPr>
          <w:bCs/>
          <w:i/>
          <w:sz w:val="28"/>
          <w:szCs w:val="28"/>
        </w:rPr>
        <w:t>.</w:t>
      </w:r>
    </w:p>
    <w:p w:rsidR="004979FE" w:rsidRPr="00CF78E7" w:rsidRDefault="004979FE" w:rsidP="00C44737">
      <w:pPr>
        <w:pStyle w:val="c4"/>
        <w:spacing w:before="0" w:beforeAutospacing="0" w:after="0" w:afterAutospacing="0" w:line="270" w:lineRule="atLeast"/>
        <w:jc w:val="center"/>
        <w:rPr>
          <w:bCs/>
          <w:i/>
          <w:sz w:val="28"/>
          <w:szCs w:val="28"/>
        </w:rPr>
      </w:pPr>
    </w:p>
    <w:p w:rsidR="004979FE" w:rsidRDefault="004979FE" w:rsidP="00C44737">
      <w:pPr>
        <w:pStyle w:val="c4"/>
        <w:spacing w:before="0" w:beforeAutospacing="0" w:after="0" w:afterAutospacing="0" w:line="270" w:lineRule="atLeas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1. Разминка. </w:t>
      </w:r>
    </w:p>
    <w:p w:rsidR="004979FE" w:rsidRDefault="004979FE" w:rsidP="00C44737">
      <w:pPr>
        <w:pStyle w:val="c4"/>
        <w:spacing w:before="0" w:beforeAutospacing="0" w:after="0" w:afterAutospacing="0" w:line="270" w:lineRule="atLeas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Метод: Пальчиковая гимнастика.</w: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«Завели мотор»</w: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Пальцы рук, кроме больших, сцепить в замок. По сигналу взрослого «Завели мотор» большие пальцы ребёнка начинают крутиться друг вокруг друга. Одновременно ребёнок произносит звук жжж. «Мотор работает», пока хватает дыхания.</w:t>
      </w:r>
    </w:p>
    <w:p w:rsidR="004979FE" w:rsidRDefault="004979FE" w:rsidP="00C44737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t>II</w:t>
      </w:r>
      <w:r w:rsidRPr="00E516B1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Развивающие игры</w:t>
      </w:r>
    </w:p>
    <w:p w:rsidR="004979FE" w:rsidRPr="007744F0" w:rsidRDefault="004979FE" w:rsidP="00C44737">
      <w:pPr>
        <w:spacing w:line="240" w:lineRule="auto"/>
        <w:jc w:val="both"/>
        <w:rPr>
          <w:rFonts w:ascii="Times New Roman" w:hAnsi="Times New Roman"/>
          <w:b/>
          <w:sz w:val="32"/>
          <w:szCs w:val="28"/>
        </w:rPr>
      </w:pPr>
      <w:r w:rsidRPr="007744F0">
        <w:rPr>
          <w:rFonts w:ascii="Times New Roman" w:hAnsi="Times New Roman"/>
          <w:b/>
          <w:sz w:val="32"/>
          <w:szCs w:val="28"/>
        </w:rPr>
        <w:t>Слайд № 2</w:t>
      </w:r>
    </w:p>
    <w:p w:rsidR="004979FE" w:rsidRDefault="004979FE" w:rsidP="00C44737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 Упражнение «Развитие восприятия. Счет»</w:t>
      </w:r>
    </w:p>
    <w:p w:rsidR="004979FE" w:rsidRDefault="004979FE" w:rsidP="00C44737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Дети получают лист, на котором нарисованы игрушки методом наложения.</w:t>
      </w:r>
    </w:p>
    <w:p w:rsidR="004979FE" w:rsidRPr="00564669" w:rsidRDefault="004979FE" w:rsidP="00C44737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Педагог. </w:t>
      </w:r>
      <w:r w:rsidRPr="00564669">
        <w:rPr>
          <w:rFonts w:ascii="Times New Roman" w:hAnsi="Times New Roman"/>
          <w:sz w:val="28"/>
          <w:szCs w:val="28"/>
        </w:rPr>
        <w:t>Какие предметы вы видите на рисунке?</w:t>
      </w:r>
    </w:p>
    <w:p w:rsidR="004979FE" w:rsidRPr="00564669" w:rsidRDefault="004979FE" w:rsidP="00C44737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564669">
        <w:rPr>
          <w:rFonts w:ascii="Times New Roman" w:hAnsi="Times New Roman"/>
          <w:sz w:val="28"/>
          <w:szCs w:val="28"/>
        </w:rPr>
        <w:t>Как можно назвать их одним словом? (игрушки)</w:t>
      </w:r>
    </w:p>
    <w:p w:rsidR="004979FE" w:rsidRPr="00564669" w:rsidRDefault="004979FE" w:rsidP="00C44737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564669">
        <w:rPr>
          <w:rFonts w:ascii="Times New Roman" w:hAnsi="Times New Roman"/>
          <w:sz w:val="28"/>
          <w:szCs w:val="28"/>
        </w:rPr>
        <w:t>Сколько игрушек вы видите на рисунке?</w: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564669">
        <w:rPr>
          <w:rFonts w:ascii="Times New Roman" w:hAnsi="Times New Roman"/>
          <w:sz w:val="28"/>
          <w:szCs w:val="28"/>
        </w:rPr>
        <w:t>Как вы думаете, о чем мы сегодня будем говорить?</w:t>
      </w:r>
    </w:p>
    <w:p w:rsidR="004979FE" w:rsidRPr="00BA6F9B" w:rsidRDefault="004979FE" w:rsidP="00C44737">
      <w:pPr>
        <w:spacing w:line="360" w:lineRule="auto"/>
        <w:jc w:val="both"/>
        <w:rPr>
          <w:rFonts w:ascii="Times New Roman" w:hAnsi="Times New Roman"/>
          <w:sz w:val="32"/>
          <w:szCs w:val="28"/>
        </w:rPr>
      </w:pPr>
      <w:r w:rsidRPr="0018170A">
        <w:rPr>
          <w:rFonts w:ascii="Times New Roman" w:hAnsi="Times New Roman"/>
          <w:noProof/>
          <w:sz w:val="32"/>
          <w:szCs w:val="28"/>
          <w:lang w:eastAsia="ru-RU"/>
        </w:rPr>
        <w:pict>
          <v:shape id="Рисунок 30" o:spid="_x0000_i1026" type="#_x0000_t75" style="width:456.75pt;height:475.5pt;visibility:visible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">
            <v:imagedata r:id="rId6" o:title=""/>
            <o:lock v:ext="edit" aspectratio="f"/>
          </v:shape>
        </w:pict>
      </w:r>
    </w:p>
    <w:p w:rsidR="004979FE" w:rsidRPr="00BD7472" w:rsidRDefault="004979FE" w:rsidP="00C44737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BA6F9B">
        <w:rPr>
          <w:rFonts w:ascii="Times New Roman" w:hAnsi="Times New Roman"/>
          <w:b/>
          <w:sz w:val="32"/>
          <w:szCs w:val="28"/>
        </w:rPr>
        <w:t xml:space="preserve">Слайд 2 </w:t>
      </w:r>
      <w:r w:rsidRPr="00BD7472">
        <w:rPr>
          <w:rFonts w:ascii="Times New Roman" w:hAnsi="Times New Roman"/>
          <w:b/>
          <w:sz w:val="28"/>
          <w:szCs w:val="28"/>
        </w:rPr>
        <w:t>2. Упражнение «Пространственная ориентация»</w: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BD7472">
        <w:rPr>
          <w:rFonts w:ascii="Times New Roman" w:hAnsi="Times New Roman"/>
          <w:b/>
          <w:sz w:val="28"/>
          <w:szCs w:val="28"/>
        </w:rPr>
        <w:t>Отработка понятий: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>Какая у нас игрушка слева, справа, между, последняя, перед, сзади, предпоследняя.</w:t>
      </w:r>
    </w:p>
    <w:p w:rsidR="004979FE" w:rsidRPr="00242A25" w:rsidRDefault="004979FE" w:rsidP="00C44737">
      <w:pPr>
        <w:spacing w:line="240" w:lineRule="auto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BA6F9B">
        <w:rPr>
          <w:rFonts w:ascii="Times New Roman" w:hAnsi="Times New Roman"/>
          <w:b/>
          <w:noProof/>
          <w:sz w:val="32"/>
          <w:szCs w:val="28"/>
          <w:lang w:eastAsia="ru-RU"/>
        </w:rPr>
        <w:t>Слайд 3.</w: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</w:t>
      </w:r>
      <w:r w:rsidRPr="00242A25">
        <w:rPr>
          <w:rFonts w:ascii="Times New Roman" w:hAnsi="Times New Roman"/>
          <w:b/>
          <w:noProof/>
          <w:sz w:val="28"/>
          <w:szCs w:val="28"/>
          <w:lang w:eastAsia="ru-RU"/>
        </w:rPr>
        <w:t>3. Игра «Что изменилось?»</w: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Дети запоминают расположение игрушек, затем закрываю глаза, а педагог делает три перестановки. Что изменилось?</w:t>
      </w:r>
    </w:p>
    <w:p w:rsidR="004979FE" w:rsidRPr="00C03D84" w:rsidRDefault="004979FE" w:rsidP="00C44737">
      <w:pPr>
        <w:spacing w:line="360" w:lineRule="auto"/>
        <w:jc w:val="both"/>
        <w:rPr>
          <w:rFonts w:ascii="Times New Roman" w:hAnsi="Times New Roman"/>
          <w:noProof/>
          <w:sz w:val="24"/>
          <w:szCs w:val="28"/>
          <w:lang w:eastAsia="ru-RU"/>
        </w:rPr>
      </w:pPr>
      <w:r w:rsidRPr="00C03D84">
        <w:rPr>
          <w:rFonts w:ascii="Times New Roman" w:hAnsi="Times New Roman"/>
          <w:noProof/>
          <w:sz w:val="24"/>
          <w:szCs w:val="28"/>
          <w:lang w:eastAsia="ru-RU"/>
        </w:rPr>
        <w:t>1. Мишка. 2.Машинка. 3. Юла. 4. Кубики. 5. Пирамидка.</w:t>
      </w:r>
      <w:r>
        <w:rPr>
          <w:rFonts w:ascii="Times New Roman" w:hAnsi="Times New Roman"/>
          <w:noProof/>
          <w:sz w:val="24"/>
          <w:szCs w:val="28"/>
          <w:lang w:eastAsia="ru-RU"/>
        </w:rPr>
        <w:t>6. В</w:t>
      </w:r>
      <w:r w:rsidRPr="00C03D84">
        <w:rPr>
          <w:rFonts w:ascii="Times New Roman" w:hAnsi="Times New Roman"/>
          <w:noProof/>
          <w:sz w:val="24"/>
          <w:szCs w:val="28"/>
          <w:lang w:eastAsia="ru-RU"/>
        </w:rPr>
        <w:t>едро. 7. Мяч.</w:t>
      </w:r>
      <w:r>
        <w:rPr>
          <w:rFonts w:ascii="Times New Roman" w:hAnsi="Times New Roman"/>
          <w:noProof/>
          <w:sz w:val="24"/>
          <w:szCs w:val="28"/>
          <w:lang w:eastAsia="ru-RU"/>
        </w:rPr>
        <w:t>8. П</w:t>
      </w:r>
      <w:r w:rsidRPr="00C03D84">
        <w:rPr>
          <w:rFonts w:ascii="Times New Roman" w:hAnsi="Times New Roman"/>
          <w:noProof/>
          <w:sz w:val="24"/>
          <w:szCs w:val="28"/>
          <w:lang w:eastAsia="ru-RU"/>
        </w:rPr>
        <w:t>оливалка.</w: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" o:spid="_x0000_i1027" type="#_x0000_t75" style="width:87.75pt;height:112.5pt;visibility:visible">
            <v:imagedata r:id="rId7" o:title=""/>
          </v:shape>
        </w:pic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8" o:spid="_x0000_i1028" type="#_x0000_t75" style="width:143.25pt;height:112.5pt;visibility:visible">
            <v:imagedata r:id="rId8" o:title=""/>
          </v:shape>
        </w:pic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" o:spid="_x0000_i1029" type="#_x0000_t75" style="width:123.75pt;height:112.5pt;visibility:visible">
            <v:imagedata r:id="rId9" o:title="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" o:spid="_x0000_i1030" type="#_x0000_t75" style="width:147pt;height:112.5pt;visibility:visible">
            <v:imagedata r:id="rId10" o:title="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4" o:spid="_x0000_i1031" type="#_x0000_t75" style="width:87pt;height:112.5pt;visibility:visible">
            <v:imagedata r:id="rId11" o:title="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</w: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6" o:spid="_x0000_i1032" type="#_x0000_t75" style="width:122.25pt;height:112.5pt;visibility:visible">
            <v:imagedata r:id="rId12" o:title="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2" o:spid="_x0000_i1033" type="#_x0000_t75" style="width:141pt;height:112.5pt;visibility:visible">
            <v:imagedata r:id="rId13" o:title=""/>
          </v:shape>
        </w:pic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8" o:spid="_x0000_i1034" type="#_x0000_t75" style="width:165pt;height:165pt;visibility:visible">
            <v:imagedata r:id="rId14" o:title=""/>
          </v:shape>
        </w:pic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BA6F9B">
        <w:rPr>
          <w:rFonts w:ascii="Times New Roman" w:hAnsi="Times New Roman"/>
          <w:b/>
          <w:noProof/>
          <w:sz w:val="32"/>
          <w:szCs w:val="28"/>
          <w:lang w:eastAsia="ru-RU"/>
        </w:rPr>
        <w:t xml:space="preserve"> Слайд 4.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Измененые рисунки:№1</w: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35" type="#_x0000_t75" style="width:55.5pt;height:70.5pt;visibility:visible">
            <v:imagedata r:id="rId7" o:title=""/>
          </v:shape>
        </w:pic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36" type="#_x0000_t75" style="width:80.25pt;height:63pt;visibility:visible">
            <v:imagedata r:id="rId8" o:title=""/>
          </v:shape>
        </w:pic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37" type="#_x0000_t75" style="width:75.75pt;height:68.25pt;visibility:visible">
            <v:imagedata r:id="rId9" o:title=""/>
          </v:shape>
        </w:pic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38" type="#_x0000_t75" style="width:91.5pt;height:69.75pt;visibility:visible">
            <v:imagedata r:id="rId10" o:title=""/>
          </v:shape>
        </w:pic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39" type="#_x0000_t75" style="width:72.75pt;height:94.5pt;visibility:visible">
            <v:imagedata r:id="rId11" o:title=""/>
          </v:shape>
        </w:pic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0" type="#_x0000_t75" style="width:75.75pt;height:69.75pt;visibility:visible">
            <v:imagedata r:id="rId12" o:title=""/>
          </v:shape>
        </w:pic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1" type="#_x0000_t75" style="width:97.5pt;height:84pt;visibility:visible">
            <v:imagedata r:id="rId13" o:title=""/>
          </v:shape>
        </w:pic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2" type="#_x0000_t75" style="width:98.25pt;height:98.25pt;visibility:visible">
            <v:imagedata r:id="rId15" o:title=""/>
          </v:shape>
        </w:pic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BA6F9B">
        <w:rPr>
          <w:rFonts w:ascii="Times New Roman" w:hAnsi="Times New Roman"/>
          <w:b/>
          <w:noProof/>
          <w:sz w:val="28"/>
          <w:szCs w:val="28"/>
          <w:lang w:eastAsia="ru-RU"/>
        </w:rPr>
        <w:t>Слайд 5.</w: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t>Изменения рисунка №2</w: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3" type="#_x0000_t75" style="width:74.25pt;height:95.25pt;visibility:visible">
            <v:imagedata r:id="rId7" o:title=""/>
          </v:shape>
        </w:pic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4" type="#_x0000_t75" style="width:111.75pt;height:87.75pt;visibility:visible">
            <v:imagedata r:id="rId8" o:title=""/>
          </v:shape>
        </w:pic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5" type="#_x0000_t75" style="width:108.75pt;height:99pt;visibility:visible">
            <v:imagedata r:id="rId9" o:title=""/>
          </v:shape>
        </w:pic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6" type="#_x0000_t75" style="width:110.25pt;height:101.25pt;visibility:visible">
            <v:imagedata r:id="rId12" o:title=""/>
          </v:shape>
        </w:pic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7" type="#_x0000_t75" style="width:128.25pt;height:97.5pt;visibility:visible">
            <v:imagedata r:id="rId10" o:title=""/>
          </v:shape>
        </w:pic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8" type="#_x0000_t75" style="width:115.5pt;height:92.25pt;visibility:visible">
            <v:imagedata r:id="rId13" o:title=""/>
          </v:shape>
        </w:pic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9" type="#_x0000_t75" style="width:121.5pt;height:121.5pt;visibility:visible">
            <v:imagedata r:id="rId16" o:title=""/>
          </v:shape>
        </w:pic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50" type="#_x0000_t75" style="width:72.75pt;height:94.5pt;visibility:visible">
            <v:imagedata r:id="rId11" o:title=""/>
          </v:shape>
        </w:pic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BA6F9B">
        <w:rPr>
          <w:rFonts w:ascii="Times New Roman" w:hAnsi="Times New Roman"/>
          <w:b/>
          <w:noProof/>
          <w:sz w:val="32"/>
          <w:szCs w:val="28"/>
          <w:lang w:eastAsia="ru-RU"/>
        </w:rPr>
        <w:t xml:space="preserve">Слайд 6. </w:t>
      </w:r>
      <w:r w:rsidRPr="006816B6">
        <w:rPr>
          <w:rFonts w:ascii="Times New Roman" w:hAnsi="Times New Roman"/>
          <w:b/>
          <w:noProof/>
          <w:sz w:val="28"/>
          <w:szCs w:val="28"/>
          <w:lang w:eastAsia="ru-RU"/>
        </w:rPr>
        <w:t>4. Упражнение на развитие устойчивого внимания</w: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</w:t>
      </w:r>
    </w:p>
    <w:p w:rsidR="004979FE" w:rsidRPr="00F26C69" w:rsidRDefault="004979FE" w:rsidP="00C44737">
      <w:pPr>
        <w:spacing w:line="360" w:lineRule="auto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«Игра фотограф». </w:t>
      </w:r>
      <w:r>
        <w:rPr>
          <w:rFonts w:ascii="Times New Roman" w:hAnsi="Times New Roman"/>
          <w:noProof/>
          <w:sz w:val="28"/>
          <w:szCs w:val="28"/>
          <w:lang w:eastAsia="ru-RU"/>
        </w:rPr>
        <w:t>Дети получают лист, на котором нарисована пирамидка.Задача детей: за определенное время закрасить пирамидку разными цветами.</w:t>
      </w:r>
      <w:r w:rsidRPr="005C69C6">
        <w:t xml:space="preserve"> </w:t>
      </w:r>
      <w:r w:rsidRPr="001817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0" o:spid="_x0000_i1051" type="#_x0000_t75" style="width:147.75pt;height:115.5pt;visibility:visible">
            <v:imagedata r:id="rId17" o:title=""/>
          </v:shape>
        </w:pic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BA6F9B">
        <w:rPr>
          <w:rFonts w:ascii="Times New Roman" w:hAnsi="Times New Roman"/>
          <w:b/>
          <w:sz w:val="32"/>
          <w:szCs w:val="28"/>
        </w:rPr>
        <w:t>Слайд 7.</w:t>
      </w:r>
      <w:r>
        <w:rPr>
          <w:rFonts w:ascii="Times New Roman" w:hAnsi="Times New Roman"/>
          <w:b/>
          <w:sz w:val="28"/>
          <w:szCs w:val="28"/>
        </w:rPr>
        <w:t xml:space="preserve"> 5</w:t>
      </w:r>
      <w:r w:rsidRPr="006816B6">
        <w:rPr>
          <w:rFonts w:ascii="Times New Roman" w:hAnsi="Times New Roman"/>
          <w:b/>
          <w:sz w:val="28"/>
          <w:szCs w:val="28"/>
        </w:rPr>
        <w:t>. Физкультминутка</w:t>
      </w:r>
      <w:r>
        <w:rPr>
          <w:rFonts w:ascii="Times New Roman" w:hAnsi="Times New Roman"/>
          <w:b/>
          <w:sz w:val="28"/>
          <w:szCs w:val="28"/>
        </w:rPr>
        <w:t xml:space="preserve">    «Летит, летит по небу шар»</w: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Дети повторяют за педагогом слова:</w:t>
      </w:r>
    </w:p>
    <w:p w:rsidR="004979FE" w:rsidRDefault="004979FE" w:rsidP="00C44737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Летит, летит по небу шар,</w:t>
      </w:r>
    </w:p>
    <w:p w:rsidR="004979FE" w:rsidRDefault="004979FE" w:rsidP="00C44737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 небу шар летит.</w:t>
      </w:r>
    </w:p>
    <w:p w:rsidR="004979FE" w:rsidRDefault="004979FE" w:rsidP="00C44737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Но знаем мы до неба шар</w:t>
      </w:r>
    </w:p>
    <w:p w:rsidR="004979FE" w:rsidRPr="00F26C69" w:rsidRDefault="004979FE" w:rsidP="00C44737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Никак не долетит.</w:t>
      </w:r>
    </w:p>
    <w:p w:rsidR="004979FE" w:rsidRPr="005C69C6" w:rsidRDefault="004979FE" w:rsidP="00C44737">
      <w:pPr>
        <w:spacing w:line="36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6816B6">
        <w:rPr>
          <w:rFonts w:ascii="Times New Roman" w:hAnsi="Times New Roman"/>
          <w:b/>
          <w:noProof/>
          <w:sz w:val="28"/>
          <w:szCs w:val="28"/>
          <w:lang w:eastAsia="ru-RU"/>
        </w:rPr>
        <w:t>5.Игра «Отгадай игрушку»</w:t>
      </w:r>
    </w:p>
    <w:p w:rsidR="004979FE" w:rsidRDefault="004979FE" w:rsidP="00C44737">
      <w:pPr>
        <w:spacing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4979FE" w:rsidRDefault="004979FE" w:rsidP="00C44737">
      <w:pPr>
        <w:spacing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Он упрямый и пузатый,</w:t>
      </w:r>
    </w:p>
    <w:p w:rsidR="004979FE" w:rsidRDefault="004979FE" w:rsidP="00C44737">
      <w:pPr>
        <w:spacing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Больно бьет его ребята.</w:t>
      </w:r>
    </w:p>
    <w:p w:rsidR="004979FE" w:rsidRDefault="004979FE" w:rsidP="00C44737">
      <w:pPr>
        <w:spacing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Отчего беднягу бтьет?</w: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Оттого, что он надут </w: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t>(М</w:t>
      </w:r>
      <w:r w:rsidRPr="006816B6">
        <w:rPr>
          <w:rFonts w:ascii="Times New Roman" w:hAnsi="Times New Roman"/>
          <w:b/>
          <w:noProof/>
          <w:sz w:val="28"/>
          <w:szCs w:val="28"/>
          <w:lang w:eastAsia="ru-RU"/>
        </w:rPr>
        <w:t>яч)</w:t>
      </w:r>
    </w:p>
    <w:p w:rsidR="004979FE" w:rsidRPr="006816B6" w:rsidRDefault="004979FE" w:rsidP="00C44737">
      <w:pPr>
        <w:spacing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6816B6">
        <w:rPr>
          <w:rFonts w:ascii="Times New Roman" w:hAnsi="Times New Roman"/>
          <w:noProof/>
          <w:sz w:val="28"/>
          <w:szCs w:val="28"/>
          <w:lang w:eastAsia="ru-RU"/>
        </w:rPr>
        <w:t xml:space="preserve">Кручусь, верчусь, </w:t>
      </w:r>
    </w:p>
    <w:p w:rsidR="004979FE" w:rsidRPr="006816B6" w:rsidRDefault="004979FE" w:rsidP="00C44737">
      <w:pPr>
        <w:spacing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6816B6">
        <w:rPr>
          <w:rFonts w:ascii="Times New Roman" w:hAnsi="Times New Roman"/>
          <w:noProof/>
          <w:sz w:val="28"/>
          <w:szCs w:val="28"/>
          <w:lang w:eastAsia="ru-RU"/>
        </w:rPr>
        <w:t>И мне не лень</w: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6816B6">
        <w:rPr>
          <w:rFonts w:ascii="Times New Roman" w:hAnsi="Times New Roman"/>
          <w:noProof/>
          <w:sz w:val="28"/>
          <w:szCs w:val="28"/>
          <w:lang w:eastAsia="ru-RU"/>
        </w:rPr>
        <w:t xml:space="preserve">Вертется даже целый день </w:t>
      </w:r>
      <w:r w:rsidRPr="006816B6">
        <w:rPr>
          <w:rFonts w:ascii="Times New Roman" w:hAnsi="Times New Roman"/>
          <w:b/>
          <w:noProof/>
          <w:sz w:val="28"/>
          <w:szCs w:val="28"/>
          <w:lang w:eastAsia="ru-RU"/>
        </w:rPr>
        <w:t>(Юла)</w:t>
      </w:r>
    </w:p>
    <w:p w:rsidR="004979FE" w:rsidRPr="006816B6" w:rsidRDefault="004979FE" w:rsidP="00C44737">
      <w:pPr>
        <w:spacing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6816B6">
        <w:rPr>
          <w:rFonts w:ascii="Times New Roman" w:hAnsi="Times New Roman"/>
          <w:noProof/>
          <w:sz w:val="28"/>
          <w:szCs w:val="28"/>
          <w:lang w:eastAsia="ru-RU"/>
        </w:rPr>
        <w:t>Его на ниточку надел,</w: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6816B6">
        <w:rPr>
          <w:rFonts w:ascii="Times New Roman" w:hAnsi="Times New Roman"/>
          <w:noProof/>
          <w:sz w:val="28"/>
          <w:szCs w:val="28"/>
          <w:lang w:eastAsia="ru-RU"/>
        </w:rPr>
        <w:t>Вдруг отпустил. Он улетел…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6816B6">
        <w:rPr>
          <w:rFonts w:ascii="Times New Roman" w:hAnsi="Times New Roman"/>
          <w:noProof/>
          <w:sz w:val="28"/>
          <w:szCs w:val="28"/>
          <w:lang w:eastAsia="ru-RU"/>
        </w:rPr>
        <w:t>(</w:t>
      </w:r>
      <w:r w:rsidRPr="006816B6">
        <w:rPr>
          <w:rFonts w:ascii="Times New Roman" w:hAnsi="Times New Roman"/>
          <w:b/>
          <w:noProof/>
          <w:sz w:val="28"/>
          <w:szCs w:val="28"/>
          <w:lang w:eastAsia="ru-RU"/>
        </w:rPr>
        <w:t>Шар)</w: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BA6F9B">
        <w:rPr>
          <w:rFonts w:ascii="Times New Roman" w:hAnsi="Times New Roman"/>
          <w:b/>
          <w:sz w:val="32"/>
          <w:szCs w:val="28"/>
        </w:rPr>
        <w:t xml:space="preserve">Слайд 8.  </w:t>
      </w:r>
      <w:r>
        <w:rPr>
          <w:rFonts w:ascii="Times New Roman" w:hAnsi="Times New Roman"/>
          <w:b/>
          <w:sz w:val="28"/>
          <w:szCs w:val="28"/>
        </w:rPr>
        <w:t>7. Игра «Четвертый лишний»</w:t>
      </w:r>
    </w:p>
    <w:p w:rsidR="004979FE" w:rsidRPr="005C69C6" w:rsidRDefault="004979FE" w:rsidP="00C44737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18170A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67" o:spid="_x0000_i1052" type="#_x0000_t75" style="width:231pt;height:220.5pt;visibility:visible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">
            <v:imagedata r:id="rId18" o:title=""/>
            <o:lock v:ext="edit" aspectratio="f"/>
          </v:shape>
        </w:pict>
      </w:r>
      <w:r w:rsidRPr="0018170A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136" o:spid="_x0000_i1053" type="#_x0000_t75" style="width:221.25pt;height:212.25pt;visibility:visible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">
            <v:imagedata r:id="rId19" o:title=""/>
            <o:lock v:ext="edit" aspectratio="f"/>
          </v:shape>
        </w:pict>
      </w:r>
      <w:r w:rsidRPr="005C69C6">
        <w:rPr>
          <w:rFonts w:ascii="Times New Roman" w:hAnsi="Times New Roman"/>
          <w:b/>
          <w:sz w:val="24"/>
          <w:szCs w:val="24"/>
        </w:rPr>
        <w:t>Итог: Вам понравились игры, в которые мы с вами сегодня играли, как у вас настроение?</w:t>
      </w:r>
    </w:p>
    <w:p w:rsidR="004979FE" w:rsidRPr="005C69C6" w:rsidRDefault="004979FE" w:rsidP="00C44737">
      <w:pPr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5C69C6">
        <w:rPr>
          <w:rFonts w:ascii="Times New Roman" w:hAnsi="Times New Roman"/>
          <w:b/>
          <w:sz w:val="24"/>
          <w:szCs w:val="24"/>
        </w:rPr>
        <w:t>Дети о чем мы с вами сегодня говорили? (ответы детей)</w: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5C69C6">
        <w:rPr>
          <w:rFonts w:ascii="Times New Roman" w:hAnsi="Times New Roman"/>
          <w:b/>
          <w:sz w:val="24"/>
          <w:szCs w:val="24"/>
        </w:rPr>
        <w:t>Вы ко мне придете еще?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5C69C6">
        <w:rPr>
          <w:rFonts w:ascii="Times New Roman" w:hAnsi="Times New Roman"/>
          <w:b/>
          <w:sz w:val="24"/>
          <w:szCs w:val="24"/>
        </w:rPr>
        <w:t>Дети нарисуйте картинку «Моя любимая игрушка» и прочитайте рассказ про игрушки. Всем спасибо до свидания.</w:t>
      </w:r>
    </w:p>
    <w:p w:rsidR="004979FE" w:rsidRDefault="004979FE" w:rsidP="00C44737">
      <w:pPr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5C69C6">
        <w:rPr>
          <w:rFonts w:ascii="Times New Roman" w:hAnsi="Times New Roman"/>
          <w:b/>
          <w:sz w:val="24"/>
          <w:szCs w:val="24"/>
        </w:rPr>
        <w:t>Анализ: это занятие направленно на развитие познавательных процессов, развитие активности детей, пополнение объема памяти и внимания, как зрительной, так и слуховой, а также на сенсорное восприятие. Уровень эмоционального состояния детей улучшился, дети активно принимали участие во всех упражнениях и играх.</w:t>
      </w: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color w:val="7030A0"/>
          <w:sz w:val="48"/>
          <w:szCs w:val="24"/>
        </w:rPr>
      </w:pPr>
      <w:r w:rsidRPr="007556E8">
        <w:rPr>
          <w:rFonts w:ascii="Times New Roman" w:hAnsi="Times New Roman"/>
          <w:b/>
          <w:color w:val="7030A0"/>
          <w:sz w:val="48"/>
          <w:szCs w:val="24"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54" type="#_x0000_t161" style="width:405pt;height:96pt" adj="5665" fillcolor="#3f3151" strokecolor="#7030a0">
            <v:shadow color="#868686"/>
            <v:textpath style="font-family:&quot;Impact&quot;;v-text-kern:t" trim="t" fitpath="t" xscale="f" string="Психолог года &#10;2014"/>
          </v:shape>
        </w:pict>
      </w: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  <w:r w:rsidRPr="0018170A">
        <w:rPr>
          <w:rFonts w:ascii="Times New Roman" w:hAnsi="Times New Roman"/>
          <w:b/>
          <w:noProof/>
          <w:sz w:val="48"/>
          <w:szCs w:val="24"/>
          <w:lang w:eastAsia="ru-RU"/>
        </w:rPr>
        <w:pict>
          <v:shape id="Рисунок 5" o:spid="_x0000_i1055" type="#_x0000_t75" style="width:250.5pt;height:323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">
            <v:imagedata r:id="rId20" o:title=""/>
            <o:lock v:ext="edit" aspectratio="f"/>
          </v:shape>
        </w:pict>
      </w: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  <w:r w:rsidRPr="0018170A">
        <w:rPr>
          <w:rFonts w:ascii="Times New Roman" w:hAnsi="Times New Roman"/>
          <w:b/>
          <w:noProof/>
          <w:color w:val="7030A0"/>
          <w:sz w:val="48"/>
          <w:szCs w:val="24"/>
          <w:lang w:eastAsia="ru-RU"/>
        </w:rPr>
        <w:pict>
          <v:shape id="Рисунок 7" o:spid="_x0000_i1056" type="#_x0000_t75" style="width:372.75pt;height:256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">
            <v:imagedata r:id="rId21" o:title=""/>
            <o:lock v:ext="edit" aspectratio="f"/>
          </v:shape>
        </w:pict>
      </w: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  <w:r>
        <w:rPr>
          <w:rFonts w:ascii="Times New Roman" w:hAnsi="Times New Roman"/>
          <w:b/>
          <w:sz w:val="48"/>
          <w:szCs w:val="24"/>
        </w:rPr>
        <w:t xml:space="preserve">Моя визитная карточка </w:t>
      </w: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  <w:r>
        <w:rPr>
          <w:noProof/>
          <w:lang w:eastAsia="ru-RU"/>
        </w:rPr>
        <w:pict>
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<v:stroke joinstyle="miter"/>
            <v:formulas>
              <v:f eqn="sum 10800 0 #0"/>
              <v:f eqn="prod @0 30274 32768"/>
              <v:f eqn="prod @0 12540 32768"/>
              <v:f eqn="sum @1 10800 0"/>
              <v:f eqn="sum @2 10800 0"/>
              <v:f eqn="sum 10800 0 @1"/>
              <v:f eqn="sum 10800 0 @2"/>
              <v:f eqn="prod @0 23170 32768"/>
              <v:f eqn="sum @7 10800 0"/>
              <v:f eqn="sum 10800 0 @7"/>
              <v:f eqn="prod @5 3 4"/>
              <v:f eqn="prod @6 3 4"/>
              <v:f eqn="sum @10 791 0"/>
              <v:f eqn="sum @11 791 0"/>
              <v:f eqn="sum @11 2700 0"/>
              <v:f eqn="sum 21600 0 @10"/>
              <v:f eqn="sum 21600 0 @12"/>
              <v:f eqn="sum 21600 0 @13"/>
              <v:f eqn="sum 21600 0 @14"/>
              <v:f eqn="val #0"/>
              <v:f eqn="sum 21600 0 #0"/>
            </v:formulas>
            <v:path o:connecttype="rect" textboxrect="@9,@9,@8,@8"/>
            <v:handles>
              <v:h position="#0,center" xrange="2700,10125"/>
            </v:handles>
          </v:shapetype>
          <v:shape id="_x0000_s1026" type="#_x0000_t183" style="position:absolute;left:0;text-align:left;margin-left:327.6pt;margin-top:412.6pt;width:141.05pt;height:124.35pt;z-index:251658240" fillcolor="#92cddc" strokecolor="#e36c0a" strokeweight="1pt">
            <v:fill color2="#4bacc6" focus="50%" type="gradient"/>
            <v:shadow on="t" type="perspective" color="#205867" offset="1pt" offset2="-3pt"/>
          </v:shape>
        </w:pict>
      </w:r>
      <w:r>
        <w:rPr>
          <w:noProof/>
          <w:lang w:eastAsia="ru-RU"/>
        </w:rPr>
        <w:pict>
          <v:shape id="_x0000_s1027" type="#_x0000_t183" style="position:absolute;left:0;text-align:left;margin-left:2.75pt;margin-top:316pt;width:126.4pt;height:96.6pt;z-index:251657216" fillcolor="#f79646" strokecolor="#92d050" strokeweight="3pt">
            <v:shadow on="t" type="perspective" color="#974706" opacity=".5" offset="1pt" offset2="-1pt"/>
          </v:shape>
        </w:pict>
      </w:r>
      <w:r w:rsidRPr="0018170A">
        <w:rPr>
          <w:rFonts w:ascii="Times New Roman" w:hAnsi="Times New Roman"/>
          <w:b/>
          <w:noProof/>
          <w:sz w:val="48"/>
          <w:szCs w:val="24"/>
          <w:lang w:eastAsia="ru-RU"/>
        </w:rPr>
        <w:pict>
          <v:shape id="Рисунок 8" o:spid="_x0000_i1057" type="#_x0000_t75" style="width:382.5pt;height:498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">
            <v:imagedata r:id="rId22" o:title=""/>
            <o:lock v:ext="edit" aspectratio="f"/>
          </v:shape>
        </w:pict>
      </w: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color w:val="FFFF00"/>
          <w:sz w:val="48"/>
          <w:szCs w:val="24"/>
        </w:rPr>
      </w:pPr>
    </w:p>
    <w:p w:rsidR="004979FE" w:rsidRPr="0032585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  <w:r w:rsidRPr="0032585E">
        <w:rPr>
          <w:rFonts w:ascii="Times New Roman" w:hAnsi="Times New Roman"/>
          <w:b/>
          <w:sz w:val="48"/>
          <w:szCs w:val="24"/>
        </w:rPr>
        <w:t>Кейс задание: «Консультирование»</w:t>
      </w: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  <w:r w:rsidRPr="0018170A">
        <w:rPr>
          <w:rFonts w:ascii="Times New Roman" w:hAnsi="Times New Roman"/>
          <w:b/>
          <w:noProof/>
          <w:sz w:val="48"/>
          <w:szCs w:val="24"/>
          <w:lang w:eastAsia="ru-RU"/>
        </w:rPr>
        <w:pict>
          <v:shape id="Рисунок 9" o:spid="_x0000_i1058" type="#_x0000_t75" style="width:404.25pt;height:243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">
            <v:imagedata r:id="rId23" o:title=""/>
            <o:lock v:ext="edit" aspectratio="f"/>
          </v:shape>
        </w:pict>
      </w: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  <w:r w:rsidRPr="0018170A">
        <w:rPr>
          <w:rFonts w:ascii="Times New Roman" w:hAnsi="Times New Roman"/>
          <w:b/>
          <w:noProof/>
          <w:sz w:val="48"/>
          <w:szCs w:val="24"/>
          <w:lang w:eastAsia="ru-RU"/>
        </w:rPr>
        <w:pict>
          <v:shape id="Рисунок 10" o:spid="_x0000_i1059" type="#_x0000_t75" style="width:478.5pt;height:356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">
            <v:imagedata r:id="rId24" o:title=""/>
            <o:lock v:ext="edit" aspectratio="f"/>
          </v:shape>
        </w:pict>
      </w: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  <w:r>
        <w:rPr>
          <w:rFonts w:ascii="Times New Roman" w:hAnsi="Times New Roman"/>
          <w:b/>
          <w:sz w:val="48"/>
          <w:szCs w:val="24"/>
        </w:rPr>
        <w:t>Награждение победителей</w:t>
      </w:r>
    </w:p>
    <w:p w:rsidR="004979FE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  <w:r w:rsidRPr="0018170A">
        <w:rPr>
          <w:rFonts w:ascii="Times New Roman" w:hAnsi="Times New Roman"/>
          <w:b/>
          <w:noProof/>
          <w:sz w:val="48"/>
          <w:szCs w:val="24"/>
          <w:lang w:eastAsia="ru-RU"/>
        </w:rPr>
        <w:pict>
          <v:shape id="Рисунок 11" o:spid="_x0000_i1060" type="#_x0000_t75" style="width:462pt;height:377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">
            <v:imagedata r:id="rId25" o:title=""/>
            <o:lock v:ext="edit" aspectratio="f"/>
          </v:shape>
        </w:pict>
      </w:r>
    </w:p>
    <w:p w:rsidR="004979FE" w:rsidRPr="00C44737" w:rsidRDefault="004979FE" w:rsidP="00C44737">
      <w:pPr>
        <w:spacing w:line="360" w:lineRule="auto"/>
        <w:jc w:val="center"/>
        <w:rPr>
          <w:rFonts w:ascii="Times New Roman" w:hAnsi="Times New Roman"/>
          <w:b/>
          <w:sz w:val="48"/>
          <w:szCs w:val="24"/>
        </w:rPr>
      </w:pPr>
      <w:r w:rsidRPr="0018170A">
        <w:rPr>
          <w:rFonts w:ascii="Times New Roman" w:hAnsi="Times New Roman"/>
          <w:b/>
          <w:noProof/>
          <w:sz w:val="48"/>
          <w:szCs w:val="24"/>
          <w:lang w:eastAsia="ru-RU"/>
        </w:rPr>
        <w:pict>
          <v:shape id="_x0000_i1061" type="#_x0000_t75" style="width:395.25pt;height:273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">
            <v:imagedata r:id="rId26" o:title=""/>
            <o:lock v:ext="edit" aspectratio="f"/>
          </v:shape>
        </w:pict>
      </w:r>
    </w:p>
    <w:sectPr w:rsidR="004979FE" w:rsidRPr="00C44737" w:rsidSect="00C44737">
      <w:pgSz w:w="11906" w:h="16838"/>
      <w:pgMar w:top="1134" w:right="850" w:bottom="1134" w:left="1701" w:header="708" w:footer="708" w:gutter="0"/>
      <w:pgBorders w:offsetFrom="page">
        <w:top w:val="partyGlass" w:sz="18" w:space="24" w:color="auto"/>
        <w:left w:val="partyGlass" w:sz="18" w:space="24" w:color="auto"/>
        <w:bottom w:val="partyGlass" w:sz="18" w:space="24" w:color="auto"/>
        <w:right w:val="partyGlass" w:sz="18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44737"/>
    <w:rsid w:val="0018170A"/>
    <w:rsid w:val="00217BEF"/>
    <w:rsid w:val="00242A25"/>
    <w:rsid w:val="00262A87"/>
    <w:rsid w:val="0032585E"/>
    <w:rsid w:val="004979FE"/>
    <w:rsid w:val="004B25E6"/>
    <w:rsid w:val="00534D9E"/>
    <w:rsid w:val="00564669"/>
    <w:rsid w:val="005820E1"/>
    <w:rsid w:val="005C69C6"/>
    <w:rsid w:val="005D4A13"/>
    <w:rsid w:val="00651194"/>
    <w:rsid w:val="006816B6"/>
    <w:rsid w:val="006840E0"/>
    <w:rsid w:val="007556E8"/>
    <w:rsid w:val="007744F0"/>
    <w:rsid w:val="007D6DF7"/>
    <w:rsid w:val="00804902"/>
    <w:rsid w:val="00814786"/>
    <w:rsid w:val="00850343"/>
    <w:rsid w:val="009C7EEE"/>
    <w:rsid w:val="00B71004"/>
    <w:rsid w:val="00BA6F9B"/>
    <w:rsid w:val="00BD7472"/>
    <w:rsid w:val="00C03D84"/>
    <w:rsid w:val="00C44737"/>
    <w:rsid w:val="00CF78E7"/>
    <w:rsid w:val="00E3462A"/>
    <w:rsid w:val="00E516B1"/>
    <w:rsid w:val="00F260A6"/>
    <w:rsid w:val="00F26C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4737"/>
    <w:pPr>
      <w:spacing w:after="200" w:line="276" w:lineRule="auto"/>
    </w:pPr>
    <w:rPr>
      <w:rFonts w:ascii="Calibri" w:hAnsi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">
    <w:name w:val="Мой"/>
    <w:basedOn w:val="Normal"/>
    <w:uiPriority w:val="99"/>
    <w:rsid w:val="00850343"/>
    <w:pPr>
      <w:jc w:val="both"/>
    </w:pPr>
    <w:rPr>
      <w:sz w:val="28"/>
    </w:rPr>
  </w:style>
  <w:style w:type="paragraph" w:customStyle="1" w:styleId="c4">
    <w:name w:val="c4"/>
    <w:basedOn w:val="Normal"/>
    <w:uiPriority w:val="99"/>
    <w:rsid w:val="00C4473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rsid w:val="00C447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C44737"/>
    <w:rPr>
      <w:rFonts w:ascii="Tahoma" w:eastAsia="Times New Roman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http://im3-tub-ru.yandex.net/i?id=3a917e5a142006f4d287eafea5c9f9d6-141-144&amp;n=21" TargetMode="Externa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image" Target="media/image1.jpeg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20</TotalTime>
  <Pages>11</Pages>
  <Words>497</Words>
  <Characters>2837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Аня</dc:creator>
  <cp:keywords/>
  <dc:description/>
  <cp:lastModifiedBy>Пользователь Windows</cp:lastModifiedBy>
  <cp:revision>2</cp:revision>
  <dcterms:created xsi:type="dcterms:W3CDTF">2014-02-22T10:21:00Z</dcterms:created>
  <dcterms:modified xsi:type="dcterms:W3CDTF">2015-02-13T01:56:00Z</dcterms:modified>
</cp:coreProperties>
</file>